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3504B" w14:textId="50DAC73B" w:rsidR="00A7145C" w:rsidRDefault="00A7145C" w:rsidP="00F61EC6">
      <w:pPr>
        <w:rPr>
          <w:rFonts w:ascii="Arial" w:hAnsi="Arial" w:cs="Arial"/>
          <w:noProof/>
        </w:rPr>
      </w:pPr>
    </w:p>
    <w:p w14:paraId="0310C0A2" w14:textId="0FC81788" w:rsidR="00F531A8" w:rsidRPr="00CC18D4" w:rsidRDefault="00F531A8" w:rsidP="00DD3A5F">
      <w:pPr>
        <w:jc w:val="center"/>
        <w:rPr>
          <w:rFonts w:ascii="Khmer OS Muol Light" w:hAnsi="Khmer OS Muol Light" w:cs="Khmer OS Muol Light"/>
          <w:szCs w:val="24"/>
          <w:lang w:val="ca-ES" w:bidi="km-KH"/>
        </w:rPr>
      </w:pPr>
      <w:r w:rsidRPr="00CC18D4">
        <w:rPr>
          <w:rFonts w:ascii="Khmer OS Muol Light" w:hAnsi="Khmer OS Muol Light" w:cs="Khmer OS Muol Light"/>
          <w:szCs w:val="24"/>
          <w:cs/>
          <w:lang w:val="ca-ES" w:bidi="km-KH"/>
        </w:rPr>
        <w:t>របាយការណ៍របស់</w:t>
      </w:r>
      <w:r w:rsidR="000C4A3A" w:rsidRPr="00CC18D4">
        <w:rPr>
          <w:rFonts w:ascii="Khmer OS Muol Light" w:hAnsi="Khmer OS Muol Light" w:cs="Khmer OS Muol Light"/>
          <w:szCs w:val="24"/>
          <w:lang w:val="ca-ES" w:bidi="km-KH"/>
        </w:rPr>
        <w:t>នាយកប្រចាំ</w:t>
      </w:r>
      <w:r w:rsidR="0098703B" w:rsidRPr="00CC18D4">
        <w:rPr>
          <w:rFonts w:ascii="Khmer OS Muol Light" w:hAnsi="Khmer OS Muol Light" w:cs="Khmer OS Muol Light"/>
          <w:szCs w:val="24"/>
          <w:lang w:val="ca-ES" w:bidi="km-KH"/>
        </w:rPr>
        <w:t>តំបន់អាស៊ី</w:t>
      </w:r>
    </w:p>
    <w:p w14:paraId="34BAB8D4" w14:textId="77777777" w:rsidR="00F531A8" w:rsidRPr="00CC18D4" w:rsidRDefault="00F531A8" w:rsidP="001D6AF9">
      <w:pPr>
        <w:jc w:val="both"/>
        <w:rPr>
          <w:rFonts w:cstheme="minorBidi"/>
          <w:szCs w:val="24"/>
          <w:lang w:val="ca-ES" w:bidi="km-KH"/>
        </w:rPr>
      </w:pPr>
    </w:p>
    <w:p w14:paraId="7A517CC6" w14:textId="01AC24EF" w:rsidR="00F531A8" w:rsidRPr="00CC18D4" w:rsidRDefault="0098703B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នាយក</w:t>
      </w:r>
      <w:r w:rsidR="007202E1" w:rsidRPr="00CC18D4">
        <w:rPr>
          <w:rFonts w:ascii="Khmer OS" w:hAnsi="Khmer OS" w:cs="Khmer OS"/>
          <w:szCs w:val="24"/>
          <w:lang w:val="ca-ES" w:bidi="km-KH"/>
        </w:rPr>
        <w:t>ប្រចាំតំបន់អាស៊ី</w:t>
      </w:r>
      <w:r w:rsidR="00865BFF" w:rsidRPr="00CC18D4">
        <w:rPr>
          <w:rFonts w:ascii="Khmer OS" w:hAnsi="Khmer OS" w:cs="Khmer OS"/>
          <w:szCs w:val="24"/>
          <w:cs/>
          <w:lang w:val="ca-ES" w:bidi="km-KH"/>
        </w:rPr>
        <w:t>របស់</w:t>
      </w:r>
      <w:r w:rsidR="00865BFF" w:rsidRPr="00CC18D4">
        <w:rPr>
          <w:rFonts w:ascii="Khmer OS" w:hAnsi="Khmer OS" w:cs="Khmer OS"/>
          <w:szCs w:val="24"/>
          <w:lang w:val="ca-ES" w:bidi="km-KH"/>
        </w:rPr>
        <w:t>អង្គការ ដៃគូអភិវឌ្ឍន៍ អេរិក្ស</w:t>
      </w:r>
      <w:r w:rsidR="00865BFF" w:rsidRPr="00CC18D4">
        <w:rPr>
          <w:rFonts w:ascii="Khmer OS" w:hAnsi="Khmer OS" w:cs="Khmer OS"/>
          <w:szCs w:val="24"/>
          <w:cs/>
          <w:lang w:val="ca-ES" w:bidi="km-KH"/>
        </w:rPr>
        <w:t xml:space="preserve"> </w:t>
      </w:r>
      <w:r w:rsidR="00865BFF" w:rsidRPr="00CC18D4">
        <w:rPr>
          <w:rFonts w:ascii="Khmer OS" w:hAnsi="Khmer OS" w:cs="Khmer OS"/>
          <w:szCs w:val="24"/>
          <w:lang w:val="ca-ES" w:bidi="km-KH"/>
        </w:rPr>
        <w:t>(ERIKSHJ</w:t>
      </w:r>
      <w:r w:rsidR="00865BFF" w:rsidRPr="00CC18D4">
        <w:rPr>
          <w:rFonts w:ascii="Cambria" w:hAnsi="Cambria" w:cs="Cambria"/>
          <w:szCs w:val="24"/>
          <w:lang w:val="ca-ES" w:bidi="km-KH"/>
        </w:rPr>
        <w:t>Ä</w:t>
      </w:r>
      <w:r w:rsidR="00865BFF" w:rsidRPr="00CC18D4">
        <w:rPr>
          <w:rFonts w:ascii="Khmer OS" w:hAnsi="Khmer OS" w:cs="Khmer OS"/>
          <w:szCs w:val="24"/>
          <w:lang w:val="ca-ES" w:bidi="km-KH"/>
        </w:rPr>
        <w:t>LPEN</w:t>
      </w:r>
      <w:r w:rsidR="00865BFF" w:rsidRPr="00CC18D4">
        <w:rPr>
          <w:rFonts w:ascii="Khmer OS" w:hAnsi="Khmer OS" w:cs="Khmer OS"/>
          <w:szCs w:val="24"/>
          <w:cs/>
          <w:lang w:val="ca-ES" w:bidi="km-KH"/>
        </w:rPr>
        <w:t xml:space="preserve"> </w:t>
      </w:r>
      <w:r w:rsidR="00865BFF" w:rsidRPr="00CC18D4">
        <w:rPr>
          <w:rFonts w:ascii="Khmer OS" w:hAnsi="Khmer OS" w:cs="Khmer OS"/>
          <w:szCs w:val="24"/>
          <w:lang w:val="ca-ES" w:bidi="km-KH"/>
        </w:rPr>
        <w:t xml:space="preserve">) </w:t>
      </w:r>
      <w:r w:rsidR="00865BFF" w:rsidRPr="00CC18D4">
        <w:rPr>
          <w:rFonts w:ascii="Khmer OS" w:hAnsi="Khmer OS" w:cs="Khmer OS"/>
          <w:szCs w:val="24"/>
          <w:cs/>
          <w:lang w:val="ca-ES" w:bidi="km-KH"/>
        </w:rPr>
        <w:t xml:space="preserve">ហៅកាត់ថា </w:t>
      </w:r>
      <w:r w:rsidR="00865BFF" w:rsidRPr="00CC18D4">
        <w:rPr>
          <w:rFonts w:ascii="Khmer OS" w:hAnsi="Khmer OS" w:cs="Khmer OS"/>
          <w:szCs w:val="24"/>
          <w:lang w:val="ca-ES" w:bidi="km-KH"/>
        </w:rPr>
        <w:t>អង្គការ អេរិក្ស (ERIKS)</w:t>
      </w:r>
      <w:r w:rsidR="00865BFF">
        <w:rPr>
          <w:rFonts w:ascii="Khmer OS" w:hAnsi="Khmer OS" w:cs="Khmer OS"/>
          <w:szCs w:val="24"/>
          <w:lang w:val="ca-ES" w:bidi="km-KH"/>
        </w:rPr>
        <w:t xml:space="preserve"> </w:t>
      </w:r>
      <w:r w:rsidR="00F531A8" w:rsidRPr="00CC18D4">
        <w:rPr>
          <w:rFonts w:ascii="Khmer OS" w:hAnsi="Khmer OS" w:cs="Khmer OS"/>
          <w:szCs w:val="24"/>
          <w:cs/>
          <w:lang w:val="ca-ES" w:bidi="km-KH"/>
        </w:rPr>
        <w:t>សូមដាក់ជូន</w:t>
      </w:r>
      <w:r w:rsidR="001D0CE9" w:rsidRPr="00CC18D4">
        <w:rPr>
          <w:rFonts w:ascii="Khmer OS" w:hAnsi="Khmer OS" w:cs="Khmer OS"/>
          <w:szCs w:val="24"/>
          <w:lang w:val="ca-ES" w:bidi="km-KH"/>
        </w:rPr>
        <w:t>នូវ</w:t>
      </w:r>
      <w:r w:rsidR="00F531A8" w:rsidRPr="00CC18D4">
        <w:rPr>
          <w:rFonts w:ascii="Khmer OS" w:hAnsi="Khmer OS" w:cs="Khmer OS"/>
          <w:szCs w:val="24"/>
          <w:cs/>
          <w:lang w:val="ca-ES" w:bidi="km-KH"/>
        </w:rPr>
        <w:t>របាយការណ៍ហិរញ្ញវត្ថុ</w:t>
      </w:r>
      <w:r w:rsidR="00865BFF" w:rsidRPr="00CC18D4">
        <w:rPr>
          <w:rFonts w:ascii="Khmer OS" w:hAnsi="Khmer OS" w:cs="Khmer OS"/>
          <w:szCs w:val="24"/>
          <w:cs/>
          <w:lang w:val="ca-ES" w:bidi="km-KH"/>
        </w:rPr>
        <w:t>របស់ខ្លួន</w:t>
      </w:r>
      <w:r w:rsidR="00F531A8" w:rsidRPr="00CC18D4">
        <w:rPr>
          <w:rFonts w:ascii="Khmer OS" w:hAnsi="Khmer OS" w:cs="Khmer OS"/>
          <w:szCs w:val="24"/>
          <w:cs/>
          <w:lang w:val="ca-ES" w:bidi="km-KH"/>
        </w:rPr>
        <w:t xml:space="preserve"> សម្រាប់កាលបរិច្ឆេទគិតត្រឹមថ្ងៃទី ៣១ ខែធ្នូ ២០២</w:t>
      </w:r>
      <w:r w:rsidR="0084172A">
        <w:rPr>
          <w:rFonts w:ascii="Khmer OS" w:hAnsi="Khmer OS" w:cs="Khmer OS"/>
          <w:szCs w:val="24"/>
          <w:lang w:val="ca-ES" w:bidi="km-KH"/>
        </w:rPr>
        <w:t>៣</w:t>
      </w:r>
      <w:r w:rsidR="00F531A8" w:rsidRPr="00CC18D4">
        <w:rPr>
          <w:rFonts w:ascii="Khmer OS" w:hAnsi="Khmer OS" w:cs="Khmer OS"/>
          <w:szCs w:val="24"/>
          <w:cs/>
          <w:lang w:val="ca-ES" w:bidi="km-KH"/>
        </w:rPr>
        <w:t>។</w:t>
      </w:r>
    </w:p>
    <w:p w14:paraId="232CAE05" w14:textId="77777777" w:rsidR="00F531A8" w:rsidRPr="00CC18D4" w:rsidRDefault="00F531A8" w:rsidP="001D6AF9">
      <w:pPr>
        <w:jc w:val="both"/>
        <w:rPr>
          <w:rFonts w:cstheme="minorBidi"/>
          <w:szCs w:val="24"/>
          <w:lang w:val="ca-ES" w:bidi="km-KH"/>
        </w:rPr>
      </w:pPr>
    </w:p>
    <w:p w14:paraId="041CB37D" w14:textId="2A02298C" w:rsidR="00F531A8" w:rsidRPr="00CC18D4" w:rsidRDefault="0079702A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  <w:r w:rsidRPr="00CC18D4">
        <w:rPr>
          <w:rFonts w:ascii="Khmer OS Muol Light" w:hAnsi="Khmer OS Muol Light" w:cs="Khmer OS Muol Light"/>
          <w:szCs w:val="24"/>
          <w:lang w:val="ca-ES" w:bidi="km-KH"/>
        </w:rPr>
        <w:t>សាវតាអង្គការ</w:t>
      </w:r>
      <w:r w:rsidR="00F531A8" w:rsidRPr="00CC18D4">
        <w:rPr>
          <w:rFonts w:ascii="Khmer OS Muol Light" w:hAnsi="Khmer OS Muol Light" w:cs="Khmer OS Muol Light"/>
          <w:szCs w:val="24"/>
          <w:cs/>
          <w:lang w:val="ca-ES" w:bidi="km-KH"/>
        </w:rPr>
        <w:t xml:space="preserve"> </w:t>
      </w:r>
    </w:p>
    <w:p w14:paraId="7A3E8915" w14:textId="77777777" w:rsidR="002527AB" w:rsidRPr="00CC18D4" w:rsidRDefault="002527AB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</w:p>
    <w:p w14:paraId="28A3F51A" w14:textId="6823B6A4" w:rsidR="008E7B84" w:rsidRPr="00CC18D4" w:rsidRDefault="002527AB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b/>
          <w:bCs/>
          <w:szCs w:val="24"/>
          <w:cs/>
          <w:lang w:val="ca-ES"/>
        </w:rPr>
        <w:t xml:space="preserve">អង្គការ ដៃគូអភិវឌ្ឍន៍ អេរិក្ស </w:t>
      </w:r>
      <w:r w:rsidRPr="00CC18D4">
        <w:rPr>
          <w:rFonts w:ascii="Khmer OS" w:hAnsi="Khmer OS" w:cs="Khmer OS"/>
          <w:b/>
          <w:bCs/>
          <w:szCs w:val="24"/>
          <w:lang w:val="ca-ES" w:bidi="km-KH"/>
        </w:rPr>
        <w:t>(ERIKSHJ</w:t>
      </w:r>
      <w:r w:rsidRPr="00CC18D4">
        <w:rPr>
          <w:rFonts w:ascii="Cambria" w:hAnsi="Cambria" w:cs="Cambria"/>
          <w:b/>
          <w:bCs/>
          <w:szCs w:val="24"/>
          <w:lang w:val="ca-ES" w:bidi="km-KH"/>
        </w:rPr>
        <w:t>Ä</w:t>
      </w:r>
      <w:r w:rsidRPr="00CC18D4">
        <w:rPr>
          <w:rFonts w:ascii="Khmer OS" w:hAnsi="Khmer OS" w:cs="Khmer OS"/>
          <w:b/>
          <w:bCs/>
          <w:szCs w:val="24"/>
          <w:lang w:val="ca-ES" w:bidi="km-KH"/>
        </w:rPr>
        <w:t>LPEN)</w:t>
      </w:r>
      <w:r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គឺជាអង្គការមិនមែនរដ្ឋាភិបាលស៊ុយអែត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ដែលមានការិយាល័យ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រដ្ឋបាល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នៅ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ក្នុងប្រទេសស៊ុយអែត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ហើយបានចុះ</w:t>
      </w:r>
      <w:r w:rsidRPr="00CC18D4">
        <w:rPr>
          <w:rFonts w:ascii="Khmer OS" w:hAnsi="Khmer OS" w:cs="Khmer OS"/>
          <w:szCs w:val="24"/>
          <w:cs/>
          <w:lang w:val="ca-ES"/>
        </w:rPr>
        <w:t>បញ្ជីជាមួយ</w:t>
      </w:r>
      <w:r w:rsidRPr="00CC18D4">
        <w:rPr>
          <w:rFonts w:ascii="Khmer OS" w:hAnsi="Khmer OS" w:cs="Khmer OS" w:hint="cs"/>
          <w:szCs w:val="24"/>
          <w:cs/>
          <w:lang w:val="ca-ES"/>
        </w:rPr>
        <w:t>រាជ</w:t>
      </w:r>
      <w:r w:rsidRPr="00CC18D4">
        <w:rPr>
          <w:rFonts w:ascii="Khmer OS" w:hAnsi="Khmer OS" w:cs="Khmer OS"/>
          <w:szCs w:val="24"/>
          <w:cs/>
          <w:lang w:val="ca-ES"/>
        </w:rPr>
        <w:t>រដ្ឋាភិបាល</w:t>
      </w:r>
      <w:r w:rsidRPr="00CC18D4">
        <w:rPr>
          <w:rFonts w:ascii="Khmer OS" w:hAnsi="Khmer OS" w:cs="Khmer OS" w:hint="cs"/>
          <w:szCs w:val="24"/>
          <w:cs/>
          <w:lang w:val="ca-ES"/>
        </w:rPr>
        <w:t>របស់ប្រទេស</w:t>
      </w:r>
      <w:r w:rsidRPr="00CC18D4">
        <w:rPr>
          <w:rFonts w:ascii="Khmer OS" w:hAnsi="Khmer OS" w:cs="Khmer OS"/>
          <w:szCs w:val="24"/>
          <w:cs/>
          <w:lang w:val="ca-ES"/>
        </w:rPr>
        <w:t xml:space="preserve">ស៊ុយអែត (លេខ </w:t>
      </w:r>
      <w:r w:rsidRPr="00CC18D4">
        <w:rPr>
          <w:rFonts w:ascii="Khmer OS" w:hAnsi="Khmer OS" w:cs="Khmer OS" w:hint="cs"/>
          <w:szCs w:val="24"/>
          <w:cs/>
          <w:lang w:val="ca-ES"/>
        </w:rPr>
        <w:t>៨២៧​៥​០​០​</w:t>
      </w:r>
      <w:r w:rsidRPr="00CC18D4">
        <w:rPr>
          <w:rFonts w:ascii="Khmer OS" w:hAnsi="Khmer OS" w:cs="Khmer OS"/>
          <w:szCs w:val="24"/>
          <w:lang w:val="ca-ES" w:bidi="km-KH"/>
        </w:rPr>
        <w:t>-</w:t>
      </w:r>
      <w:r w:rsidRPr="00CC18D4">
        <w:rPr>
          <w:rFonts w:ascii="Khmer OS" w:hAnsi="Khmer OS" w:cs="Khmer OS" w:hint="cs"/>
          <w:szCs w:val="24"/>
          <w:cs/>
          <w:lang w:val="ca-ES"/>
        </w:rPr>
        <w:t>៤៧៨៩</w:t>
      </w:r>
      <w:r w:rsidRPr="00CC18D4">
        <w:rPr>
          <w:rFonts w:ascii="Khmer OS" w:hAnsi="Khmer OS" w:cs="Khmer OS"/>
          <w:szCs w:val="24"/>
          <w:lang w:val="ca-ES" w:bidi="km-KH"/>
        </w:rPr>
        <w:t xml:space="preserve">) </w:t>
      </w:r>
      <w:r w:rsidRPr="00CC18D4">
        <w:rPr>
          <w:rFonts w:ascii="Khmer OS" w:hAnsi="Khmer OS" w:cs="Khmer OS"/>
          <w:szCs w:val="24"/>
          <w:cs/>
          <w:lang w:val="ca-ES"/>
        </w:rPr>
        <w:t>។ ការងារអភិវឌ្ឍ</w:t>
      </w:r>
      <w:r w:rsidRPr="00CC18D4">
        <w:rPr>
          <w:rFonts w:ascii="Khmer OS" w:hAnsi="Khmer OS" w:cs="Khmer OS" w:hint="cs"/>
          <w:szCs w:val="24"/>
          <w:cs/>
          <w:lang w:val="ca-ES"/>
        </w:rPr>
        <w:t>ន៍</w:t>
      </w:r>
      <w:r w:rsidRPr="00CC18D4">
        <w:rPr>
          <w:rFonts w:ascii="Khmer OS" w:hAnsi="Khmer OS" w:cs="Khmer OS"/>
          <w:szCs w:val="24"/>
          <w:cs/>
          <w:lang w:val="ca-ES"/>
        </w:rPr>
        <w:t xml:space="preserve">របស់ </w:t>
      </w:r>
      <w:r w:rsidRPr="00CC18D4">
        <w:rPr>
          <w:rFonts w:ascii="Khmer OS" w:hAnsi="Khmer OS" w:cs="Khmer OS" w:hint="cs"/>
          <w:szCs w:val="24"/>
          <w:cs/>
          <w:lang w:val="ca-ES"/>
        </w:rPr>
        <w:t>អង្គ</w:t>
      </w:r>
      <w:r w:rsidRPr="00CC18D4">
        <w:rPr>
          <w:rFonts w:ascii="Khmer OS" w:hAnsi="Khmer OS" w:cs="Khmer OS"/>
          <w:szCs w:val="24"/>
          <w:cs/>
          <w:lang w:val="ca-ES"/>
        </w:rPr>
        <w:t>ការ អេរិក្ស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គឺ</w:t>
      </w:r>
      <w:r w:rsidRPr="00CC18D4">
        <w:rPr>
          <w:rFonts w:ascii="Khmer OS" w:hAnsi="Khmer OS" w:cs="Khmer OS"/>
          <w:szCs w:val="24"/>
          <w:lang w:val="ca-ES" w:bidi="km-KH"/>
        </w:rPr>
        <w:t>ផ្តោតទៅលើការ</w:t>
      </w:r>
      <w:r w:rsidRPr="00CC18D4">
        <w:rPr>
          <w:rFonts w:ascii="Khmer OS" w:hAnsi="Khmer OS" w:cs="Khmer OS"/>
          <w:szCs w:val="24"/>
          <w:cs/>
          <w:lang w:val="ca-ES"/>
        </w:rPr>
        <w:t>សម្រេចបាននូវសិទ្ធិរបស់កុមារ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lang w:val="ca-ES" w:bidi="km-KH"/>
        </w:rPr>
        <w:t>ដូច</w:t>
      </w:r>
      <w:r w:rsidRPr="00CC18D4">
        <w:rPr>
          <w:rFonts w:ascii="Khmer OS" w:hAnsi="Khmer OS" w:cs="Khmer OS" w:hint="cs"/>
          <w:szCs w:val="24"/>
          <w:cs/>
          <w:lang w:val="ca-ES"/>
        </w:rPr>
        <w:t>បាន​​កំណត់​</w:t>
      </w:r>
      <w:r w:rsidRPr="00CC18D4">
        <w:rPr>
          <w:rFonts w:ascii="Khmer OS" w:hAnsi="Khmer OS" w:cs="Khmer OS"/>
          <w:szCs w:val="24"/>
          <w:lang w:val="ca-ES" w:bidi="km-KH"/>
        </w:rPr>
        <w:t>នៅក្នុង</w:t>
      </w:r>
      <w:r w:rsidRPr="00CC18D4">
        <w:rPr>
          <w:rFonts w:ascii="Khmer OS" w:hAnsi="Khmer OS" w:cs="Khmer OS"/>
          <w:szCs w:val="24"/>
          <w:cs/>
          <w:lang w:val="ca-ES"/>
        </w:rPr>
        <w:t>អត្តសញ្ញាណ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និង</w:t>
      </w:r>
      <w:r w:rsidRPr="00CC18D4">
        <w:rPr>
          <w:rFonts w:ascii="Khmer OS" w:hAnsi="Khmer OS" w:cs="Khmer OS" w:hint="cs"/>
          <w:szCs w:val="24"/>
          <w:cs/>
          <w:lang w:val="ca-ES"/>
        </w:rPr>
        <w:t>គុណ</w:t>
      </w:r>
      <w:r w:rsidRPr="00CC18D4">
        <w:rPr>
          <w:rFonts w:ascii="Khmer OS" w:hAnsi="Khmer OS" w:cs="Khmer OS"/>
          <w:szCs w:val="24"/>
          <w:cs/>
          <w:lang w:val="ca-ES"/>
        </w:rPr>
        <w:t>តម្លៃរបស់</w:t>
      </w:r>
      <w:r w:rsidRPr="00CC18D4">
        <w:rPr>
          <w:rFonts w:ascii="Khmer OS" w:hAnsi="Khmer OS" w:cs="Khmer OS" w:hint="cs"/>
          <w:szCs w:val="24"/>
          <w:cs/>
          <w:lang w:val="ca-ES"/>
        </w:rPr>
        <w:t>អង្គការ</w:t>
      </w:r>
      <w:r w:rsidRPr="00CC18D4">
        <w:rPr>
          <w:rFonts w:ascii="Khmer OS" w:hAnsi="Khmer OS" w:cs="Khmer OS"/>
          <w:szCs w:val="24"/>
          <w:lang w:val="ca-ES" w:bidi="km-KH"/>
        </w:rPr>
        <w:t>ដែលផ្អែកទៅ</w:t>
      </w:r>
      <w:r w:rsidRPr="00CC18D4">
        <w:rPr>
          <w:rFonts w:ascii="Khmer OS" w:hAnsi="Khmer OS" w:cs="Khmer OS" w:hint="cs"/>
          <w:szCs w:val="24"/>
          <w:cs/>
          <w:lang w:val="ca-ES"/>
        </w:rPr>
        <w:t>តាម</w:t>
      </w:r>
      <w:r w:rsidRPr="00CC18D4">
        <w:rPr>
          <w:rFonts w:ascii="Khmer OS" w:hAnsi="Khmer OS" w:cs="Khmer OS"/>
          <w:szCs w:val="24"/>
          <w:cs/>
          <w:lang w:val="ca-ES"/>
        </w:rPr>
        <w:t>ទស្សនៈ</w:t>
      </w:r>
      <w:r w:rsidRPr="00CC18D4">
        <w:rPr>
          <w:rFonts w:ascii="Khmer OS" w:hAnsi="Khmer OS" w:cs="Khmer OS"/>
          <w:szCs w:val="24"/>
          <w:lang w:val="ca-ES" w:bidi="km-KH"/>
        </w:rPr>
        <w:t>វិស័យរ</w:t>
      </w:r>
      <w:r w:rsidRPr="00CC18D4">
        <w:rPr>
          <w:rFonts w:ascii="Khmer OS" w:hAnsi="Khmer OS" w:cs="Khmer OS"/>
          <w:szCs w:val="24"/>
          <w:cs/>
          <w:lang w:val="ca-ES"/>
        </w:rPr>
        <w:t>បស់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លោក </w:t>
      </w:r>
      <w:r w:rsidRPr="00CC18D4">
        <w:rPr>
          <w:rFonts w:ascii="Khmer OS" w:hAnsi="Khmer OS" w:cs="Khmer OS"/>
          <w:szCs w:val="24"/>
          <w:cs/>
          <w:lang w:val="ca-ES"/>
        </w:rPr>
        <w:t xml:space="preserve">អេរិក្ស នីលសុន </w:t>
      </w:r>
      <w:r w:rsidRPr="00CC18D4">
        <w:rPr>
          <w:rFonts w:ascii="Khmer OS" w:hAnsi="Khmer OS" w:cs="Khmer OS"/>
          <w:szCs w:val="24"/>
          <w:lang w:val="ca-ES" w:bidi="km-KH"/>
        </w:rPr>
        <w:t>(</w:t>
      </w:r>
      <w:r w:rsidRPr="00CC18D4">
        <w:rPr>
          <w:rFonts w:ascii="Khmer OS" w:hAnsi="Khmer OS" w:cs="Khmer OS"/>
          <w:szCs w:val="24"/>
          <w:cs/>
          <w:lang w:val="ca-ES"/>
        </w:rPr>
        <w:t>ស្ថាបនិករបស់អង្គការ អេរិក្ស</w:t>
      </w:r>
      <w:r w:rsidRPr="00CC18D4">
        <w:rPr>
          <w:rFonts w:ascii="Khmer OS" w:hAnsi="Khmer OS" w:cs="Khmer OS" w:hint="cs"/>
          <w:szCs w:val="24"/>
          <w:cs/>
          <w:lang w:val="ca-ES"/>
        </w:rPr>
        <w:t>)</w:t>
      </w:r>
      <w:r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គុណតម្លៃ</w:t>
      </w:r>
      <w:r w:rsidRPr="00CC18D4">
        <w:rPr>
          <w:rFonts w:ascii="Khmer OS" w:hAnsi="Khmer OS" w:cs="Khmer OS" w:hint="cs"/>
          <w:szCs w:val="24"/>
          <w:cs/>
          <w:lang w:val="ca-ES"/>
        </w:rPr>
        <w:t>របស់</w:t>
      </w:r>
      <w:r w:rsidRPr="00CC18D4">
        <w:rPr>
          <w:rFonts w:ascii="Khmer OS" w:hAnsi="Khmer OS" w:cs="Khmer OS"/>
          <w:szCs w:val="24"/>
          <w:cs/>
          <w:lang w:val="ca-ES"/>
        </w:rPr>
        <w:t>គ្រីស្ទបរិស័ទ និងអនុសញ្ញាអង្គការសហ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ប្រជាជាតិ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ស្តីពី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សិទ្ធិកុមារ (</w:t>
      </w:r>
      <w:r w:rsidRPr="00CC18D4">
        <w:rPr>
          <w:rFonts w:ascii="Khmer OS" w:hAnsi="Khmer OS" w:cs="Khmer OS"/>
          <w:szCs w:val="24"/>
          <w:lang w:val="ca-ES" w:bidi="km-KH"/>
        </w:rPr>
        <w:t>UNCRC)។</w:t>
      </w:r>
      <w:r w:rsidR="008E7B84" w:rsidRPr="00CC18D4">
        <w:rPr>
          <w:rFonts w:ascii="Khmer OS" w:hAnsi="Khmer OS" w:cs="Khmer OS"/>
          <w:szCs w:val="24"/>
          <w:lang w:val="ca-ES" w:bidi="km-KH"/>
        </w:rPr>
        <w:t xml:space="preserve"> </w:t>
      </w:r>
    </w:p>
    <w:p w14:paraId="73714BAD" w14:textId="77777777" w:rsidR="00C14FA0" w:rsidRPr="00CC18D4" w:rsidRDefault="00C14FA0" w:rsidP="001D6AF9">
      <w:pPr>
        <w:jc w:val="both"/>
        <w:rPr>
          <w:rFonts w:ascii="Khmer OS" w:hAnsi="Khmer OS" w:cs="Khmer OS"/>
          <w:szCs w:val="24"/>
          <w:lang w:val="ca-ES" w:bidi="km-KH"/>
        </w:rPr>
      </w:pPr>
    </w:p>
    <w:p w14:paraId="00708EC5" w14:textId="77777777" w:rsidR="002527AB" w:rsidRPr="00CC18D4" w:rsidRDefault="002527AB" w:rsidP="001D6AF9">
      <w:pPr>
        <w:pStyle w:val="CommentText"/>
        <w:jc w:val="both"/>
        <w:rPr>
          <w:rFonts w:ascii="Khmer OS" w:hAnsi="Khmer OS" w:cs="Khmer OS"/>
          <w:sz w:val="24"/>
          <w:szCs w:val="24"/>
          <w:lang w:val="ca-ES" w:bidi="km-KH"/>
        </w:rPr>
      </w:pPr>
      <w:r w:rsidRPr="00CC18D4">
        <w:rPr>
          <w:rFonts w:ascii="Khmer OS" w:hAnsi="Khmer OS" w:cs="Khmer OS"/>
          <w:b/>
          <w:bCs/>
          <w:sz w:val="24"/>
          <w:szCs w:val="24"/>
          <w:cs/>
          <w:lang w:val="ca-ES" w:bidi="km-KH"/>
        </w:rPr>
        <w:t>ទស្សនៈវិស័យរបស់អង្គការ អេរិក្ស៖</w:t>
      </w:r>
      <w:r w:rsidRPr="00CC18D4">
        <w:rPr>
          <w:rFonts w:ascii="Khmer OS" w:hAnsi="Khmer OS" w:cs="Khmer OS"/>
          <w:sz w:val="24"/>
          <w:szCs w:val="24"/>
          <w:cs/>
          <w:lang w:val="ca-ES" w:bidi="km-KH"/>
        </w:rPr>
        <w:t xml:space="preserve">​ </w:t>
      </w:r>
    </w:p>
    <w:p w14:paraId="7921D27C" w14:textId="77777777" w:rsidR="002527AB" w:rsidRPr="00CC18D4" w:rsidRDefault="002527AB" w:rsidP="001D6AF9">
      <w:pPr>
        <w:pStyle w:val="CommentText"/>
        <w:jc w:val="both"/>
        <w:rPr>
          <w:rFonts w:ascii="Khmer OS" w:hAnsi="Khmer OS" w:cs="Khmer OS"/>
          <w:sz w:val="24"/>
          <w:szCs w:val="24"/>
          <w:lang w:val="ca-ES" w:bidi="km-KH"/>
        </w:rPr>
      </w:pPr>
      <w:r w:rsidRPr="00CC18D4">
        <w:rPr>
          <w:rFonts w:ascii="Khmer OS" w:hAnsi="Khmer OS" w:cs="Khmer OS"/>
          <w:sz w:val="24"/>
          <w:szCs w:val="24"/>
          <w:cs/>
          <w:lang w:val="ca-ES" w:bidi="km-KH"/>
        </w:rPr>
        <w:t>ពិភពលោកដ៏ល្អប្រសើរ</w:t>
      </w:r>
      <w:r w:rsidRPr="00CC18D4">
        <w:rPr>
          <w:rFonts w:ascii="Khmer OS" w:hAnsi="Khmer OS" w:cs="Khmer OS"/>
          <w:sz w:val="24"/>
          <w:szCs w:val="24"/>
          <w:lang w:val="ca-ES" w:bidi="km-KH"/>
        </w:rPr>
        <w:t xml:space="preserve"> ដែលធ្វើឲ្យ</w:t>
      </w:r>
      <w:r w:rsidRPr="00CC18D4">
        <w:rPr>
          <w:rFonts w:ascii="Khmer OS" w:hAnsi="Khmer OS" w:cs="Khmer OS"/>
          <w:sz w:val="24"/>
          <w:szCs w:val="24"/>
          <w:cs/>
          <w:lang w:val="ca-ES" w:bidi="km-KH"/>
        </w:rPr>
        <w:t>និម្មិតរបស់កុមារ</w:t>
      </w:r>
      <w:r w:rsidRPr="00CC18D4">
        <w:rPr>
          <w:rFonts w:ascii="Khmer OS" w:hAnsi="Khmer OS" w:cs="Khmer OS" w:hint="cs"/>
          <w:sz w:val="24"/>
          <w:szCs w:val="24"/>
          <w:cs/>
          <w:lang w:val="ca-ES" w:bidi="km-KH"/>
        </w:rPr>
        <w:t>​​</w:t>
      </w:r>
      <w:r w:rsidRPr="00CC18D4">
        <w:rPr>
          <w:rFonts w:ascii="Khmer OS" w:hAnsi="Khmer OS" w:cs="Khmer OS"/>
          <w:sz w:val="24"/>
          <w:szCs w:val="24"/>
          <w:cs/>
          <w:lang w:val="ca-ES" w:bidi="km-KH"/>
        </w:rPr>
        <w:t>ក្លាយ</w:t>
      </w:r>
      <w:r w:rsidRPr="00CC18D4">
        <w:rPr>
          <w:rFonts w:ascii="Khmer OS" w:hAnsi="Khmer OS" w:cs="Khmer OS" w:hint="cs"/>
          <w:sz w:val="24"/>
          <w:szCs w:val="24"/>
          <w:cs/>
          <w:lang w:val="ca-ES" w:bidi="km-KH"/>
        </w:rPr>
        <w:t>​ទៅ​​</w:t>
      </w:r>
      <w:r w:rsidRPr="00CC18D4">
        <w:rPr>
          <w:rFonts w:ascii="Khmer OS" w:hAnsi="Khmer OS" w:cs="Khmer OS"/>
          <w:sz w:val="24"/>
          <w:szCs w:val="24"/>
          <w:cs/>
          <w:lang w:val="ca-ES" w:bidi="km-KH"/>
        </w:rPr>
        <w:t>ជា</w:t>
      </w:r>
      <w:r w:rsidRPr="00CC18D4">
        <w:rPr>
          <w:rFonts w:ascii="Khmer OS" w:hAnsi="Khmer OS" w:cs="Khmer OS" w:hint="cs"/>
          <w:sz w:val="24"/>
          <w:szCs w:val="24"/>
          <w:cs/>
          <w:lang w:val="ca-ES" w:bidi="km-KH"/>
        </w:rPr>
        <w:t>​</w:t>
      </w:r>
      <w:r w:rsidRPr="00CC18D4">
        <w:rPr>
          <w:rFonts w:ascii="Khmer OS" w:hAnsi="Khmer OS" w:cs="Khmer OS"/>
          <w:sz w:val="24"/>
          <w:szCs w:val="24"/>
          <w:cs/>
          <w:lang w:val="ca-ES" w:bidi="km-KH"/>
        </w:rPr>
        <w:t>ការ</w:t>
      </w:r>
      <w:r w:rsidRPr="00CC18D4">
        <w:rPr>
          <w:rFonts w:ascii="Khmer OS" w:hAnsi="Khmer OS" w:cs="Khmer OS" w:hint="cs"/>
          <w:sz w:val="24"/>
          <w:szCs w:val="24"/>
          <w:cs/>
          <w:lang w:val="ca-ES" w:bidi="km-KH"/>
        </w:rPr>
        <w:t>​</w:t>
      </w:r>
      <w:r w:rsidRPr="00CC18D4">
        <w:rPr>
          <w:rFonts w:ascii="Khmer OS" w:hAnsi="Khmer OS" w:cs="Khmer OS"/>
          <w:sz w:val="24"/>
          <w:szCs w:val="24"/>
          <w:cs/>
          <w:lang w:val="ca-ES" w:bidi="km-KH"/>
        </w:rPr>
        <w:t xml:space="preserve">ពិត។ </w:t>
      </w:r>
    </w:p>
    <w:p w14:paraId="2194E4B9" w14:textId="77777777" w:rsidR="002527AB" w:rsidRPr="00CC18D4" w:rsidRDefault="002527AB" w:rsidP="001D6AF9">
      <w:pPr>
        <w:jc w:val="both"/>
        <w:rPr>
          <w:rFonts w:ascii="Khmer OS" w:hAnsi="Khmer OS" w:cs="Khmer OS"/>
          <w:szCs w:val="24"/>
          <w:lang w:val="ca-ES" w:bidi="km-KH"/>
        </w:rPr>
      </w:pPr>
    </w:p>
    <w:p w14:paraId="68174E05" w14:textId="77777777" w:rsidR="002527AB" w:rsidRPr="00CC18D4" w:rsidRDefault="002527AB" w:rsidP="001D6AF9">
      <w:pPr>
        <w:jc w:val="both"/>
        <w:rPr>
          <w:rFonts w:ascii="Khmer OS" w:hAnsi="Khmer OS" w:cs="Khmer OS"/>
          <w:b/>
          <w:bCs/>
          <w:szCs w:val="24"/>
          <w:lang w:val="ca-ES" w:bidi="km-KH"/>
        </w:rPr>
      </w:pPr>
      <w:r w:rsidRPr="00CC18D4">
        <w:rPr>
          <w:rFonts w:ascii="Khmer OS" w:hAnsi="Khmer OS" w:cs="Khmer OS"/>
          <w:b/>
          <w:bCs/>
          <w:szCs w:val="24"/>
          <w:cs/>
          <w:lang w:val="ca-ES"/>
        </w:rPr>
        <w:t xml:space="preserve">បេសកកម្មរបស់អង្គការ អេរិក្ស៖ </w:t>
      </w:r>
    </w:p>
    <w:p w14:paraId="155E29D1" w14:textId="1357DB12" w:rsidR="002527AB" w:rsidRPr="00CC18D4" w:rsidRDefault="002527AB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cs/>
          <w:lang w:val="ca-ES"/>
        </w:rPr>
        <w:t>អង្គការ អេរិក្ស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ខិតខំប្រយុទ្ធប្រឆាំង</w:t>
      </w:r>
      <w:r w:rsidRPr="00CC18D4">
        <w:rPr>
          <w:rFonts w:ascii="Khmer OS" w:hAnsi="Khmer OS" w:cs="Khmer OS" w:hint="cs"/>
          <w:szCs w:val="24"/>
          <w:cs/>
          <w:lang w:val="ca-ES"/>
        </w:rPr>
        <w:t>ជាមួយ</w:t>
      </w:r>
      <w:r w:rsidRPr="00CC18D4">
        <w:rPr>
          <w:rFonts w:ascii="Khmer OS" w:hAnsi="Khmer OS" w:cs="Khmer OS"/>
          <w:szCs w:val="24"/>
          <w:cs/>
          <w:lang w:val="ca-ES"/>
        </w:rPr>
        <w:t>នឹងភាពក្រីក្រ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និងភាពងាយរងគ្រោះ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តាមរយះការលើកកម្ពស់ទៅលើការ</w:t>
      </w:r>
      <w:r w:rsidRPr="00CC18D4">
        <w:rPr>
          <w:rFonts w:ascii="Khmer OS" w:hAnsi="Khmer OS" w:cs="Khmer OS"/>
          <w:szCs w:val="24"/>
          <w:cs/>
          <w:lang w:val="ca-ES"/>
        </w:rPr>
        <w:t>អភិវឌ្ឍ</w:t>
      </w:r>
      <w:r w:rsidRPr="00CC18D4">
        <w:rPr>
          <w:rFonts w:ascii="Khmer OS" w:hAnsi="Khmer OS" w:cs="Khmer OS" w:hint="cs"/>
          <w:szCs w:val="24"/>
          <w:cs/>
          <w:lang w:val="ca-ES"/>
        </w:rPr>
        <w:t>របស់</w:t>
      </w:r>
      <w:r w:rsidRPr="00CC18D4">
        <w:rPr>
          <w:rFonts w:ascii="Khmer OS" w:hAnsi="Khmer OS" w:cs="Khmer OS"/>
          <w:szCs w:val="24"/>
          <w:cs/>
          <w:lang w:val="ca-ES"/>
        </w:rPr>
        <w:t xml:space="preserve">កុមារ។ 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យុទ្ធសាស្រ្តចម្បង​របស់​អង្គ​ការ </w:t>
      </w:r>
      <w:r w:rsidRPr="00CC18D4">
        <w:rPr>
          <w:rFonts w:ascii="Khmer OS" w:hAnsi="Khmer OS" w:cs="Khmer OS"/>
          <w:szCs w:val="24"/>
          <w:cs/>
          <w:lang w:val="ca-ES"/>
        </w:rPr>
        <w:t>អេរិក្ស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គឺការផ្តោតទៅលើ </w:t>
      </w:r>
      <w:r w:rsidRPr="00CC18D4">
        <w:rPr>
          <w:rFonts w:ascii="Khmer OS" w:hAnsi="Khmer OS" w:cs="Khmer OS"/>
          <w:szCs w:val="24"/>
          <w:cs/>
          <w:lang w:val="ca-ES"/>
        </w:rPr>
        <w:t>សិទ្ធិរបស់កុមារក្នុង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ការទទួលបាន ការអប់រំ សុខភាព </w:t>
      </w:r>
      <w:r w:rsidRPr="00CC18D4">
        <w:rPr>
          <w:rFonts w:ascii="Khmer OS" w:hAnsi="Khmer OS" w:cs="Khmer OS"/>
          <w:szCs w:val="24"/>
          <w:cs/>
          <w:lang w:val="ca-ES"/>
        </w:rPr>
        <w:t>និងការការពារ។</w:t>
      </w:r>
    </w:p>
    <w:p w14:paraId="5876FB1C" w14:textId="77777777" w:rsidR="002527AB" w:rsidRPr="00CC18D4" w:rsidRDefault="002527AB" w:rsidP="001D6AF9">
      <w:pPr>
        <w:jc w:val="both"/>
        <w:rPr>
          <w:rFonts w:ascii="Khmer OS" w:hAnsi="Khmer OS" w:cs="Khmer OS"/>
          <w:szCs w:val="24"/>
          <w:lang w:val="ca-ES" w:bidi="km-KH"/>
        </w:rPr>
      </w:pPr>
    </w:p>
    <w:p w14:paraId="3BC1590C" w14:textId="3876FE0E" w:rsidR="0040339C" w:rsidRDefault="002527AB" w:rsidP="001D6AF9">
      <w:pPr>
        <w:pStyle w:val="NoSpacing"/>
        <w:jc w:val="both"/>
        <w:rPr>
          <w:rFonts w:ascii="Khmer OS" w:hAnsi="Khmer OS" w:cs="Khmer OS"/>
          <w:szCs w:val="24"/>
          <w:lang w:val="ca-ES"/>
        </w:rPr>
      </w:pPr>
      <w:r w:rsidRPr="00CC18D4">
        <w:rPr>
          <w:rFonts w:ascii="Khmer OS" w:hAnsi="Khmer OS" w:cs="Khmer OS"/>
          <w:szCs w:val="24"/>
          <w:cs/>
          <w:lang w:val="ca-ES"/>
        </w:rPr>
        <w:t xml:space="preserve">សព្វថ្ងៃនេះអង្គការ 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អេរិក្ស </w:t>
      </w:r>
      <w:r w:rsidRPr="00CC18D4">
        <w:rPr>
          <w:rFonts w:ascii="Khmer OS" w:hAnsi="Khmer OS" w:cs="Khmer OS"/>
          <w:szCs w:val="24"/>
          <w:cs/>
          <w:lang w:val="ca-ES"/>
        </w:rPr>
        <w:t>ធ្វើការនៅ</w:t>
      </w:r>
      <w:r w:rsidRPr="00CC18D4">
        <w:rPr>
          <w:rFonts w:ascii="Khmer OS" w:hAnsi="Khmer OS" w:cs="Khmer OS" w:hint="cs"/>
          <w:szCs w:val="24"/>
          <w:cs/>
          <w:lang w:val="ca-ES"/>
        </w:rPr>
        <w:t>ក្នុង</w:t>
      </w:r>
      <w:r w:rsidRPr="00CC18D4">
        <w:rPr>
          <w:rFonts w:ascii="Khmer OS" w:hAnsi="Khmer OS" w:cs="Khmer OS"/>
          <w:szCs w:val="24"/>
          <w:cs/>
          <w:lang w:val="ca-ES"/>
        </w:rPr>
        <w:t>ប្រទេសច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ំនួន ១៦ </w:t>
      </w:r>
      <w:r w:rsidR="00865BFF">
        <w:rPr>
          <w:rFonts w:ascii="Khmer OS" w:hAnsi="Khmer OS" w:cs="Khmer OS"/>
          <w:szCs w:val="24"/>
          <w:lang w:val="ca-ES"/>
        </w:rPr>
        <w:t>នៅតំបន់</w:t>
      </w:r>
      <w:r w:rsidRPr="00CC18D4">
        <w:rPr>
          <w:rFonts w:ascii="Khmer OS" w:hAnsi="Khmer OS" w:cs="Khmer OS" w:hint="cs"/>
          <w:szCs w:val="24"/>
          <w:cs/>
          <w:lang w:val="ca-ES"/>
        </w:rPr>
        <w:t>នៅ</w:t>
      </w:r>
      <w:r w:rsidRPr="00CC18D4">
        <w:rPr>
          <w:rFonts w:ascii="Khmer OS" w:hAnsi="Khmer OS" w:cs="Khmer OS"/>
          <w:szCs w:val="24"/>
          <w:cs/>
          <w:lang w:val="ca-ES"/>
        </w:rPr>
        <w:t>អាហ្វ្រិក</w:t>
      </w:r>
      <w:r w:rsidRPr="00CC18D4">
        <w:rPr>
          <w:rFonts w:ascii="Khmer OS" w:hAnsi="Khmer OS" w:cs="Khmer OS" w:hint="cs"/>
          <w:szCs w:val="24"/>
          <w:cs/>
          <w:lang w:val="ca-ES"/>
        </w:rPr>
        <w:t>ភាគខាងលិច អាហ្រ្វិកភាគ​</w:t>
      </w:r>
      <w:r w:rsidRPr="00CC18D4">
        <w:rPr>
          <w:rFonts w:ascii="Khmer OS" w:hAnsi="Khmer OS" w:cs="Khmer OS"/>
          <w:szCs w:val="24"/>
          <w:cs/>
          <w:lang w:val="ca-ES"/>
        </w:rPr>
        <w:t>ខាង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កើត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អាស៊ី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និងនៅ</w:t>
      </w:r>
      <w:r w:rsidR="00865BFF">
        <w:rPr>
          <w:rFonts w:ascii="Khmer OS" w:hAnsi="Khmer OS" w:cs="Khmer OS"/>
          <w:szCs w:val="24"/>
          <w:lang w:val="ca-ES"/>
        </w:rPr>
        <w:t>តំបន់</w:t>
      </w:r>
      <w:r w:rsidRPr="00CC18D4">
        <w:rPr>
          <w:rFonts w:ascii="Khmer OS" w:hAnsi="Khmer OS" w:cs="Khmer OS"/>
          <w:szCs w:val="24"/>
          <w:cs/>
          <w:lang w:val="ca-ES"/>
        </w:rPr>
        <w:t>អឺរ៉ុបខាងកើត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រួមទាំង</w:t>
      </w:r>
      <w:r w:rsidRPr="00CC18D4">
        <w:rPr>
          <w:rFonts w:ascii="Khmer OS" w:hAnsi="Khmer OS" w:cs="Khmer OS" w:hint="cs"/>
          <w:szCs w:val="24"/>
          <w:cs/>
          <w:lang w:val="ca-ES"/>
        </w:rPr>
        <w:t>ក្នុងប្រទេស</w:t>
      </w:r>
      <w:r w:rsidRPr="00CC18D4">
        <w:rPr>
          <w:rFonts w:ascii="Khmer OS" w:hAnsi="Khmer OS" w:cs="Khmer OS"/>
          <w:szCs w:val="24"/>
          <w:cs/>
          <w:lang w:val="ca-ES"/>
        </w:rPr>
        <w:t>ស៊ុយអែតផង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 xml:space="preserve">ដែរ។ </w:t>
      </w:r>
    </w:p>
    <w:p w14:paraId="73C988C2" w14:textId="5510A51B" w:rsidR="001945E6" w:rsidRDefault="002527AB" w:rsidP="001D6AF9">
      <w:pPr>
        <w:pStyle w:val="NoSpacing"/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cs/>
          <w:lang w:val="ca-ES"/>
        </w:rPr>
        <w:t>នៅគ្រប់ប្រទេសទាំងអស់ដែលយើងធ្វើការ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យើងសហការនិងកសាងភាពជាដៃគូជាមួយអង្គការ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ក្នុង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ស្រុក</w:t>
      </w:r>
      <w:r w:rsidR="00865BFF">
        <w:rPr>
          <w:rFonts w:ascii="Khmer OS" w:hAnsi="Khmer OS" w:cs="Khmer OS"/>
          <w:szCs w:val="24"/>
          <w:lang w:val="ca-ES"/>
        </w:rPr>
        <w:t xml:space="preserve"> 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ព្រោះពួកគេមាន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ការយល់ដឹងអំពីវប្បធម៌ </w:t>
      </w:r>
      <w:r w:rsidRPr="00CC18D4">
        <w:rPr>
          <w:rFonts w:ascii="Khmer OS" w:hAnsi="Khmer OS" w:cs="Khmer OS"/>
          <w:szCs w:val="24"/>
          <w:lang w:val="ca-ES" w:bidi="km-KH"/>
        </w:rPr>
        <w:t>និង</w:t>
      </w:r>
      <w:r w:rsidRPr="00CC18D4">
        <w:rPr>
          <w:rFonts w:ascii="Khmer OS" w:hAnsi="Khmer OS" w:cs="Khmer OS" w:hint="cs"/>
          <w:szCs w:val="24"/>
          <w:cs/>
          <w:lang w:val="ca-ES"/>
        </w:rPr>
        <w:t>បរិបទ</w:t>
      </w:r>
      <w:r w:rsidRPr="00CC18D4">
        <w:rPr>
          <w:rFonts w:ascii="Khmer OS" w:hAnsi="Khmer OS" w:cs="Khmer OS"/>
          <w:szCs w:val="24"/>
          <w:cs/>
          <w:lang w:val="ca-ES"/>
        </w:rPr>
        <w:t>ដែលពួកគេធ្វើការ។</w:t>
      </w:r>
      <w:r w:rsidR="003727A9">
        <w:rPr>
          <w:rFonts w:ascii="Khmer OS" w:hAnsi="Khmer OS" w:cs="Khmer OS"/>
          <w:szCs w:val="24"/>
          <w:lang w:val="ca-ES"/>
        </w:rPr>
        <w:t xml:space="preserve"> </w:t>
      </w:r>
    </w:p>
    <w:p w14:paraId="0B66F142" w14:textId="77777777" w:rsidR="00FC04BF" w:rsidRDefault="002527AB" w:rsidP="001D6AF9">
      <w:pPr>
        <w:pStyle w:val="NoSpacing"/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cs/>
          <w:lang w:val="ca-ES"/>
        </w:rPr>
        <w:t>ដើម្បី</w:t>
      </w:r>
      <w:r w:rsidRPr="00CC18D4">
        <w:rPr>
          <w:rFonts w:ascii="Khmer OS" w:hAnsi="Khmer OS" w:cs="Khmer OS"/>
          <w:szCs w:val="24"/>
          <w:lang w:val="ca-ES" w:bidi="km-KH"/>
        </w:rPr>
        <w:t>ឲ្យអង្គការ​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អេរិក្ស </w:t>
      </w:r>
      <w:r w:rsidRPr="00CC18D4">
        <w:rPr>
          <w:rFonts w:ascii="Khmer OS" w:hAnsi="Khmer OS" w:cs="Khmer OS"/>
          <w:szCs w:val="24"/>
          <w:cs/>
          <w:lang w:val="ca-ES"/>
        </w:rPr>
        <w:t>អាច</w:t>
      </w:r>
      <w:r w:rsidRPr="00CC18D4">
        <w:rPr>
          <w:rFonts w:ascii="Khmer OS" w:hAnsi="Khmer OS" w:cs="Khmer OS"/>
          <w:szCs w:val="24"/>
          <w:lang w:val="ca-ES" w:bidi="km-KH"/>
        </w:rPr>
        <w:t>ធ្វើ</w:t>
      </w:r>
      <w:r w:rsidRPr="00CC18D4">
        <w:rPr>
          <w:rFonts w:ascii="Khmer OS" w:hAnsi="Khmer OS" w:cs="Khmer OS"/>
          <w:szCs w:val="24"/>
          <w:cs/>
          <w:lang w:val="ca-ES"/>
        </w:rPr>
        <w:t>សហ</w:t>
      </w:r>
      <w:r w:rsidRPr="00CC18D4">
        <w:rPr>
          <w:rFonts w:ascii="Khmer OS" w:hAnsi="Khmer OS" w:cs="Khmer OS" w:hint="cs"/>
          <w:szCs w:val="24"/>
          <w:cs/>
          <w:lang w:val="ca-ES"/>
        </w:rPr>
        <w:t>ប្រតិបត្តិ</w:t>
      </w:r>
      <w:r w:rsidRPr="00CC18D4">
        <w:rPr>
          <w:rFonts w:ascii="Khmer OS" w:hAnsi="Khmer OS" w:cs="Khmer OS"/>
          <w:szCs w:val="24"/>
          <w:cs/>
          <w:lang w:val="ca-ES"/>
        </w:rPr>
        <w:t>ការ</w:t>
      </w:r>
      <w:r w:rsidRPr="00CC18D4">
        <w:rPr>
          <w:rFonts w:ascii="Khmer OS" w:hAnsi="Khmer OS" w:cs="Khmer OS"/>
          <w:szCs w:val="24"/>
          <w:lang w:val="ca-ES" w:bidi="km-KH"/>
        </w:rPr>
        <w:t xml:space="preserve"> និង</w:t>
      </w:r>
      <w:r w:rsidRPr="00CC18D4">
        <w:rPr>
          <w:rFonts w:ascii="Khmer OS" w:hAnsi="Khmer OS" w:cs="Khmer OS"/>
          <w:szCs w:val="24"/>
          <w:cs/>
          <w:lang w:val="ca-ES"/>
        </w:rPr>
        <w:t>អនុវត្តសកម្មភាព</w:t>
      </w:r>
      <w:r w:rsidRPr="00CC18D4">
        <w:rPr>
          <w:rFonts w:ascii="Khmer OS" w:hAnsi="Khmer OS" w:cs="Khmer OS"/>
          <w:szCs w:val="24"/>
          <w:lang w:val="ca-ES" w:bidi="km-KH"/>
        </w:rPr>
        <w:t>ការងារ</w:t>
      </w:r>
      <w:r w:rsidRPr="00CC18D4">
        <w:rPr>
          <w:rFonts w:ascii="Khmer OS" w:hAnsi="Khmer OS" w:cs="Khmer OS"/>
          <w:szCs w:val="24"/>
          <w:cs/>
          <w:lang w:val="ca-ES"/>
        </w:rPr>
        <w:t xml:space="preserve">ជាមួយដៃគូបាន 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អង្គការ </w:t>
      </w:r>
      <w:r w:rsidRPr="00CC18D4">
        <w:rPr>
          <w:rFonts w:ascii="Khmer OS" w:hAnsi="Khmer OS" w:cs="Khmer OS"/>
          <w:szCs w:val="24"/>
          <w:cs/>
          <w:lang w:val="ca-ES"/>
        </w:rPr>
        <w:t>អេរិក្ស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/>
        </w:rPr>
        <w:t>បានបង្កើត</w:t>
      </w:r>
      <w:r w:rsidRPr="00CC18D4">
        <w:rPr>
          <w:rFonts w:ascii="Khmer OS" w:hAnsi="Khmer OS" w:cs="Khmer OS" w:hint="cs"/>
          <w:szCs w:val="24"/>
          <w:cs/>
          <w:lang w:val="ca-ES"/>
        </w:rPr>
        <w:t>​</w:t>
      </w:r>
      <w:r w:rsidRPr="00CC18D4">
        <w:rPr>
          <w:rFonts w:ascii="Khmer OS" w:hAnsi="Khmer OS" w:cs="Khmer OS"/>
          <w:szCs w:val="24"/>
          <w:cs/>
          <w:lang w:val="ca-ES"/>
        </w:rPr>
        <w:t>ការិយាល័យមួយ</w:t>
      </w:r>
      <w:r w:rsidRPr="00CC18D4">
        <w:rPr>
          <w:rFonts w:ascii="Khmer OS" w:hAnsi="Khmer OS" w:cs="Khmer OS"/>
          <w:szCs w:val="24"/>
          <w:lang w:val="ca-ES" w:bidi="km-KH"/>
        </w:rPr>
        <w:t>ប្រចាំតំបន់</w:t>
      </w:r>
      <w:r w:rsidRPr="00CC18D4">
        <w:rPr>
          <w:rFonts w:ascii="Khmer OS" w:hAnsi="Khmer OS" w:cs="Khmer OS"/>
          <w:szCs w:val="24"/>
          <w:cs/>
          <w:lang w:val="ca-ES"/>
        </w:rPr>
        <w:t>អាស៊ី</w:t>
      </w:r>
      <w:r w:rsidRPr="00CC18D4">
        <w:rPr>
          <w:rFonts w:ascii="Khmer OS" w:hAnsi="Khmer OS" w:cs="Khmer OS" w:hint="cs"/>
          <w:szCs w:val="24"/>
          <w:cs/>
          <w:lang w:val="ca-ES"/>
        </w:rPr>
        <w:t>ដែលមានទីតាំងនៅ</w:t>
      </w:r>
      <w:r w:rsidRPr="00CC18D4">
        <w:rPr>
          <w:rFonts w:ascii="Khmer OS" w:hAnsi="Khmer OS" w:cs="Khmer OS"/>
          <w:szCs w:val="24"/>
          <w:cs/>
          <w:lang w:val="ca-ES"/>
        </w:rPr>
        <w:t>ក្នុងប្រទេសកម្ពុជា</w:t>
      </w:r>
      <w:r w:rsidR="00861C98">
        <w:rPr>
          <w:rFonts w:ascii="Khmer OS" w:hAnsi="Khmer OS" w:cs="Khmer OS"/>
          <w:szCs w:val="24"/>
          <w:lang w:val="ca-ES"/>
        </w:rPr>
        <w:t xml:space="preserve"> </w:t>
      </w:r>
      <w:r w:rsidR="00861C98">
        <w:rPr>
          <w:rFonts w:ascii="Cambria" w:hAnsi="Cambria" w:cs="Khmer OS" w:hint="cs"/>
          <w:szCs w:val="24"/>
          <w:cs/>
          <w:lang w:val="ca-ES" w:bidi="km-KH"/>
        </w:rPr>
        <w:t>ហើយ</w:t>
      </w:r>
      <w:r w:rsidR="00861C98" w:rsidRPr="00CC18D4">
        <w:rPr>
          <w:rFonts w:ascii="Khmer OS" w:hAnsi="Khmer OS" w:cs="Khmer OS"/>
          <w:szCs w:val="24"/>
          <w:lang w:val="ca-ES" w:bidi="km-KH"/>
        </w:rPr>
        <w:t>បានចុះអនុស្សរណៈនៃការយោគយល់</w:t>
      </w:r>
      <w:r w:rsidR="00865BFF">
        <w:rPr>
          <w:rFonts w:ascii="Khmer OS" w:hAnsi="Khmer OS" w:cs="Khmer OS"/>
          <w:szCs w:val="24"/>
          <w:lang w:val="ca-ES" w:bidi="km-KH"/>
        </w:rPr>
        <w:t>គ្នា</w:t>
      </w:r>
      <w:r w:rsidR="00865BFF" w:rsidRPr="00CC18D4">
        <w:rPr>
          <w:rFonts w:ascii="Khmer OS" w:hAnsi="Khmer OS" w:cs="Khmer OS"/>
          <w:szCs w:val="24"/>
          <w:lang w:val="ca-ES" w:bidi="km-KH"/>
        </w:rPr>
        <w:t>ជាមួយក្រសួងការបរទេសនិងកិច្ចសហប្រតិបត្តិការ</w:t>
      </w:r>
    </w:p>
    <w:p w14:paraId="5DFF24D4" w14:textId="3A593585" w:rsidR="002527AB" w:rsidRPr="00CC18D4" w:rsidRDefault="00865BFF" w:rsidP="001D6AF9">
      <w:pPr>
        <w:pStyle w:val="NoSpacing"/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អន្តរជាតិ នៃព្រះរាជាណាចក្រកម្ពុជា</w:t>
      </w:r>
      <w:r>
        <w:rPr>
          <w:rFonts w:ascii="Khmer OS" w:hAnsi="Khmer OS" w:cs="Khmer OS"/>
          <w:szCs w:val="24"/>
          <w:lang w:val="ca-ES" w:bidi="km-KH"/>
        </w:rPr>
        <w:t xml:space="preserve"> </w:t>
      </w:r>
      <w:r w:rsidR="00861C98" w:rsidRPr="00CC18D4">
        <w:rPr>
          <w:rFonts w:ascii="Khmer OS" w:hAnsi="Khmer OS" w:cs="Khmer OS"/>
          <w:szCs w:val="24"/>
          <w:cs/>
          <w:lang w:val="ca-ES" w:bidi="km-KH"/>
        </w:rPr>
        <w:t>នៅថ្ងៃទី</w:t>
      </w:r>
      <w:r w:rsidR="00861C98"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="003727A9">
        <w:rPr>
          <w:rFonts w:ascii="Khmer OS" w:hAnsi="Khmer OS" w:cs="Khmer OS"/>
          <w:szCs w:val="24"/>
          <w:lang w:val="ca-ES" w:bidi="km-KH"/>
        </w:rPr>
        <w:t>២</w:t>
      </w:r>
      <w:r w:rsidR="00200383">
        <w:rPr>
          <w:rFonts w:ascii="Khmer OS" w:hAnsi="Khmer OS" w:cs="Khmer OS"/>
          <w:szCs w:val="24"/>
          <w:lang w:val="ca-ES" w:bidi="km-KH"/>
        </w:rPr>
        <w:t>៥</w:t>
      </w:r>
      <w:r w:rsidR="00861C98" w:rsidRPr="00CC18D4">
        <w:rPr>
          <w:rFonts w:ascii="Khmer OS" w:hAnsi="Khmer OS" w:cs="Khmer OS"/>
          <w:szCs w:val="24"/>
          <w:lang w:val="ca-ES" w:bidi="km-KH"/>
        </w:rPr>
        <w:t xml:space="preserve"> ខែ មករា</w:t>
      </w:r>
      <w:r w:rsidR="003727A9">
        <w:rPr>
          <w:rFonts w:ascii="Khmer OS" w:hAnsi="Khmer OS" w:cs="Khmer OS"/>
          <w:szCs w:val="24"/>
          <w:lang w:val="ca-ES" w:bidi="km-KH"/>
        </w:rPr>
        <w:t xml:space="preserve"> </w:t>
      </w:r>
      <w:r w:rsidR="00861C98" w:rsidRPr="00CC18D4">
        <w:rPr>
          <w:rFonts w:ascii="Khmer OS" w:hAnsi="Khmer OS" w:cs="Khmer OS"/>
          <w:szCs w:val="24"/>
          <w:cs/>
          <w:lang w:val="ca-ES" w:bidi="km-KH"/>
        </w:rPr>
        <w:t>ឆ្នាំ</w:t>
      </w:r>
      <w:r w:rsidR="00861C98" w:rsidRPr="00CC18D4">
        <w:rPr>
          <w:rFonts w:ascii="Khmer OS" w:hAnsi="Khmer OS" w:cs="Khmer OS"/>
          <w:szCs w:val="24"/>
          <w:lang w:val="ca-ES" w:bidi="km-KH"/>
        </w:rPr>
        <w:t>២០២</w:t>
      </w:r>
      <w:r w:rsidR="00200383">
        <w:rPr>
          <w:rFonts w:ascii="Khmer OS" w:hAnsi="Khmer OS" w:cs="Khmer OS"/>
          <w:szCs w:val="24"/>
          <w:lang w:val="ca-ES" w:bidi="km-KH"/>
        </w:rPr>
        <w:t>១</w:t>
      </w:r>
      <w:r w:rsidR="00861C98" w:rsidRPr="00CC18D4">
        <w:rPr>
          <w:rFonts w:ascii="Khmer OS" w:hAnsi="Khmer OS" w:cs="Khmer OS"/>
          <w:szCs w:val="24"/>
          <w:lang w:val="ca-ES" w:bidi="km-KH"/>
        </w:rPr>
        <w:t xml:space="preserve"> ។</w:t>
      </w:r>
    </w:p>
    <w:p w14:paraId="5B087666" w14:textId="2034B913" w:rsidR="00C05076" w:rsidRPr="00CC18D4" w:rsidRDefault="00C05076" w:rsidP="001D6AF9">
      <w:pPr>
        <w:jc w:val="both"/>
        <w:rPr>
          <w:rFonts w:cs="Calibri"/>
          <w:b/>
          <w:bCs/>
          <w:szCs w:val="24"/>
          <w:lang w:val="ca-ES"/>
        </w:rPr>
      </w:pPr>
    </w:p>
    <w:p w14:paraId="6EB2FF9E" w14:textId="3DDEDF38" w:rsidR="00C05076" w:rsidRPr="00CC18D4" w:rsidRDefault="009B62B0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  <w:r w:rsidRPr="00CC18D4">
        <w:rPr>
          <w:rFonts w:ascii="Khmer OS Muol Light" w:hAnsi="Khmer OS Muol Light" w:cs="Khmer OS Muol Light"/>
          <w:szCs w:val="24"/>
          <w:lang w:val="ca-ES" w:bidi="km-KH"/>
        </w:rPr>
        <w:t>សកម្មភាពចម្បងរបស់អង្គការ</w:t>
      </w:r>
      <w:r w:rsidR="001B000C" w:rsidRPr="00CC18D4">
        <w:rPr>
          <w:rFonts w:ascii="Khmer OS Muol Light" w:hAnsi="Khmer OS Muol Light" w:cs="Khmer OS Muol Light"/>
          <w:szCs w:val="24"/>
          <w:lang w:val="ca-ES" w:bidi="km-KH"/>
        </w:rPr>
        <w:t xml:space="preserve"> ឬ</w:t>
      </w:r>
      <w:r w:rsidR="00C05076" w:rsidRPr="00CC18D4">
        <w:rPr>
          <w:rFonts w:ascii="Khmer OS Muol Light" w:hAnsi="Khmer OS Muol Light" w:cs="Khmer OS Muol Light" w:hint="cs"/>
          <w:szCs w:val="24"/>
          <w:cs/>
          <w:lang w:val="ca-ES"/>
        </w:rPr>
        <w:t>វិស័យអាទិភាពរបស់អង្គការ អេរិក្ស៖</w:t>
      </w:r>
    </w:p>
    <w:p w14:paraId="191DF40F" w14:textId="77777777" w:rsidR="001B000C" w:rsidRPr="008E0D3E" w:rsidRDefault="001B000C" w:rsidP="001D6AF9">
      <w:pPr>
        <w:jc w:val="both"/>
        <w:rPr>
          <w:rFonts w:ascii="Khmer OS Siemreap" w:hAnsi="Khmer OS Siemreap" w:cs="Khmer OS Siemreap"/>
          <w:szCs w:val="24"/>
          <w:lang w:val="ca-ES"/>
        </w:rPr>
      </w:pPr>
    </w:p>
    <w:p w14:paraId="6405450F" w14:textId="2A26447B" w:rsidR="00C05076" w:rsidRPr="008E0D3E" w:rsidRDefault="00C05076" w:rsidP="001D6AF9">
      <w:pPr>
        <w:jc w:val="both"/>
        <w:rPr>
          <w:rFonts w:ascii="Khmer OS" w:hAnsi="Khmer OS" w:cs="Khmer OS"/>
          <w:b/>
          <w:bCs/>
          <w:szCs w:val="24"/>
          <w:lang w:val="ca-ES"/>
        </w:rPr>
      </w:pPr>
      <w:r w:rsidRPr="00CC18D4">
        <w:rPr>
          <w:rFonts w:ascii="Khmer OS Siemreap" w:hAnsi="Khmer OS Siemreap" w:cs="Khmer OS Siemreap"/>
          <w:szCs w:val="24"/>
        </w:rPr>
        <w:t>ជាសកល</w:t>
      </w:r>
      <w:r w:rsidRPr="008E0D3E">
        <w:rPr>
          <w:rFonts w:ascii="Khmer OS Siemreap" w:hAnsi="Khmer OS Siemreap" w:cs="Khmer OS Siemreap"/>
          <w:szCs w:val="24"/>
          <w:lang w:val="ca-ES"/>
        </w:rPr>
        <w:t xml:space="preserve"> </w:t>
      </w:r>
      <w:r w:rsidRPr="00CC18D4">
        <w:rPr>
          <w:rFonts w:ascii="Khmer OS Siemreap" w:hAnsi="Khmer OS Siemreap" w:cs="Khmer OS Siemreap"/>
          <w:szCs w:val="24"/>
        </w:rPr>
        <w:t>អង្គការ</w:t>
      </w:r>
      <w:r w:rsidRPr="008E0D3E">
        <w:rPr>
          <w:rFonts w:ascii="Khmer OS Siemreap" w:hAnsi="Khmer OS Siemreap" w:cs="Khmer OS Siemreap"/>
          <w:szCs w:val="24"/>
          <w:lang w:val="ca-ES"/>
        </w:rPr>
        <w:t>​</w:t>
      </w:r>
      <w:r w:rsidRPr="00CC18D4">
        <w:rPr>
          <w:rFonts w:ascii="Khmer OS Siemreap" w:hAnsi="Khmer OS Siemreap" w:cs="Khmer OS Siemreap" w:hint="cs"/>
          <w:szCs w:val="24"/>
          <w:cs/>
        </w:rPr>
        <w:t>អេរិក្ស</w:t>
      </w:r>
      <w:r w:rsidRPr="00CC18D4">
        <w:rPr>
          <w:rFonts w:ascii="Khmer OS Siemreap" w:hAnsi="Khmer OS Siemreap" w:cs="Khmer OS Siemreap"/>
          <w:szCs w:val="24"/>
        </w:rPr>
        <w:t>ចាត់អាទិភាពទៅលើវិស័យទាំងបួនដូចជា</w:t>
      </w:r>
      <w:r w:rsidRPr="00CC18D4">
        <w:rPr>
          <w:rFonts w:ascii="Khmer OS" w:hAnsi="Khmer OS" w:cs="Khmer OS"/>
          <w:b/>
          <w:bCs/>
          <w:szCs w:val="24"/>
          <w:cs/>
        </w:rPr>
        <w:t>៖​</w:t>
      </w:r>
    </w:p>
    <w:p w14:paraId="3937499C" w14:textId="77777777" w:rsidR="00C05076" w:rsidRPr="008E0D3E" w:rsidRDefault="00C05076" w:rsidP="001D6AF9">
      <w:pPr>
        <w:ind w:left="720"/>
        <w:jc w:val="both"/>
        <w:rPr>
          <w:rFonts w:ascii="Khmer OS" w:hAnsi="Khmer OS" w:cs="Khmer OS"/>
          <w:szCs w:val="24"/>
          <w:lang w:val="ca-ES"/>
        </w:rPr>
      </w:pPr>
      <w:r w:rsidRPr="00CC18D4">
        <w:rPr>
          <w:rFonts w:ascii="Khmer OS" w:hAnsi="Khmer OS" w:cs="Khmer OS"/>
          <w:szCs w:val="24"/>
        </w:rPr>
        <w:t>១</w:t>
      </w:r>
      <w:r w:rsidRPr="008E0D3E">
        <w:rPr>
          <w:rFonts w:ascii="Khmer OS" w:hAnsi="Khmer OS" w:cs="Khmer OS"/>
          <w:szCs w:val="24"/>
          <w:lang w:val="ca-ES"/>
        </w:rPr>
        <w:t xml:space="preserve">​) </w:t>
      </w:r>
      <w:r w:rsidRPr="00CC18D4">
        <w:rPr>
          <w:rFonts w:ascii="Khmer OS" w:hAnsi="Khmer OS" w:cs="Khmer OS"/>
          <w:szCs w:val="24"/>
          <w:cs/>
        </w:rPr>
        <w:t>ការអប់រំ</w:t>
      </w:r>
      <w:r w:rsidRPr="008E0D3E">
        <w:rPr>
          <w:rFonts w:ascii="Khmer OS" w:hAnsi="Khmer OS" w:cs="Khmer OS"/>
          <w:szCs w:val="24"/>
          <w:lang w:val="ca-ES"/>
        </w:rPr>
        <w:t xml:space="preserve"> </w:t>
      </w:r>
      <w:r w:rsidRPr="00CC18D4">
        <w:rPr>
          <w:rFonts w:ascii="Khmer OS" w:hAnsi="Khmer OS" w:cs="Khmer OS"/>
          <w:szCs w:val="24"/>
        </w:rPr>
        <w:t>និងការកម្សាន្ត</w:t>
      </w:r>
    </w:p>
    <w:p w14:paraId="190FB480" w14:textId="77777777" w:rsidR="00C05076" w:rsidRPr="008E0D3E" w:rsidRDefault="00C05076" w:rsidP="001D6AF9">
      <w:pPr>
        <w:ind w:left="720"/>
        <w:jc w:val="both"/>
        <w:rPr>
          <w:rFonts w:ascii="Khmer OS" w:hAnsi="Khmer OS" w:cs="Khmer OS"/>
          <w:szCs w:val="24"/>
          <w:lang w:val="ca-ES"/>
        </w:rPr>
      </w:pPr>
      <w:r w:rsidRPr="00CC18D4">
        <w:rPr>
          <w:rFonts w:ascii="Khmer OS" w:hAnsi="Khmer OS" w:cs="Khmer OS"/>
          <w:szCs w:val="24"/>
        </w:rPr>
        <w:t>២</w:t>
      </w:r>
      <w:r w:rsidRPr="008E0D3E">
        <w:rPr>
          <w:rFonts w:ascii="Khmer OS" w:hAnsi="Khmer OS" w:cs="Khmer OS"/>
          <w:szCs w:val="24"/>
          <w:lang w:val="ca-ES"/>
        </w:rPr>
        <w:t xml:space="preserve">)​ </w:t>
      </w:r>
      <w:r w:rsidRPr="00CC18D4">
        <w:rPr>
          <w:rFonts w:ascii="Khmer OS" w:hAnsi="Khmer OS" w:cs="Khmer OS"/>
          <w:szCs w:val="24"/>
          <w:cs/>
        </w:rPr>
        <w:t>សុខភាព</w:t>
      </w:r>
    </w:p>
    <w:p w14:paraId="0A8C4947" w14:textId="77777777" w:rsidR="00C05076" w:rsidRPr="008E0D3E" w:rsidRDefault="00C05076" w:rsidP="001D6AF9">
      <w:pPr>
        <w:ind w:left="720"/>
        <w:jc w:val="both"/>
        <w:rPr>
          <w:rFonts w:ascii="Khmer OS" w:hAnsi="Khmer OS" w:cs="Khmer OS"/>
          <w:szCs w:val="24"/>
          <w:lang w:val="ca-ES"/>
        </w:rPr>
      </w:pPr>
      <w:r w:rsidRPr="00CC18D4">
        <w:rPr>
          <w:rFonts w:ascii="Khmer OS" w:hAnsi="Khmer OS" w:cs="Khmer OS"/>
          <w:szCs w:val="24"/>
        </w:rPr>
        <w:t>៣</w:t>
      </w:r>
      <w:r w:rsidRPr="008E0D3E">
        <w:rPr>
          <w:rFonts w:ascii="Khmer OS" w:hAnsi="Khmer OS" w:cs="Khmer OS"/>
          <w:szCs w:val="24"/>
          <w:lang w:val="ca-ES"/>
        </w:rPr>
        <w:t xml:space="preserve">) </w:t>
      </w:r>
      <w:r w:rsidRPr="00CC18D4">
        <w:rPr>
          <w:rFonts w:ascii="Khmer OS" w:hAnsi="Khmer OS" w:cs="Khmer OS"/>
          <w:szCs w:val="24"/>
          <w:cs/>
        </w:rPr>
        <w:t>ការការពារ</w:t>
      </w:r>
      <w:r w:rsidRPr="008E0D3E">
        <w:rPr>
          <w:rFonts w:ascii="Khmer OS" w:hAnsi="Khmer OS" w:cs="Khmer OS"/>
          <w:szCs w:val="24"/>
          <w:lang w:val="ca-ES"/>
        </w:rPr>
        <w:t xml:space="preserve"> </w:t>
      </w:r>
      <w:r w:rsidRPr="00CC18D4">
        <w:rPr>
          <w:rFonts w:ascii="Khmer OS" w:hAnsi="Khmer OS" w:cs="Khmer OS"/>
          <w:szCs w:val="24"/>
        </w:rPr>
        <w:t>និងគាំពារកុមារ</w:t>
      </w:r>
    </w:p>
    <w:p w14:paraId="42E3D3CD" w14:textId="77777777" w:rsidR="00C05076" w:rsidRPr="00CC18D4" w:rsidRDefault="00C05076" w:rsidP="001D6AF9">
      <w:pPr>
        <w:ind w:left="720"/>
        <w:jc w:val="both"/>
        <w:rPr>
          <w:rFonts w:ascii="Khmer OS Muol Light" w:hAnsi="Khmer OS Muol Light" w:cs="Khmer OS Muol Light"/>
          <w:szCs w:val="24"/>
          <w:lang w:val="ca-ES"/>
        </w:rPr>
      </w:pPr>
      <w:r w:rsidRPr="00CC18D4">
        <w:rPr>
          <w:rFonts w:ascii="Khmer OS" w:hAnsi="Khmer OS" w:cs="Khmer OS"/>
          <w:szCs w:val="24"/>
          <w:lang w:val="ca-ES"/>
        </w:rPr>
        <w:t>៤) ជំនួយផ្នែកមនុស្សធម៌</w:t>
      </w:r>
    </w:p>
    <w:p w14:paraId="3941435A" w14:textId="77777777" w:rsidR="00C05076" w:rsidRPr="008E0D3E" w:rsidRDefault="00C05076" w:rsidP="001D6AF9">
      <w:pPr>
        <w:jc w:val="both"/>
        <w:rPr>
          <w:rFonts w:ascii="Khmer OS Muol Light" w:hAnsi="Khmer OS Muol Light" w:cs="Khmer OS Muol Light"/>
          <w:szCs w:val="24"/>
          <w:lang w:val="ca-ES"/>
        </w:rPr>
      </w:pPr>
    </w:p>
    <w:p w14:paraId="17C1B268" w14:textId="5751FD42" w:rsidR="00C05076" w:rsidRPr="008E0D3E" w:rsidRDefault="00C05076" w:rsidP="001D6AF9">
      <w:pPr>
        <w:jc w:val="both"/>
        <w:rPr>
          <w:rFonts w:ascii="Khmer OS" w:hAnsi="Khmer OS" w:cs="Khmer OS"/>
          <w:b/>
          <w:bCs/>
          <w:szCs w:val="24"/>
          <w:lang w:val="ca-ES"/>
        </w:rPr>
      </w:pPr>
      <w:r w:rsidRPr="00CC18D4">
        <w:rPr>
          <w:rFonts w:ascii="Khmer OS" w:hAnsi="Khmer OS" w:cs="Khmer OS"/>
          <w:szCs w:val="24"/>
        </w:rPr>
        <w:t>ដោយឡែក</w:t>
      </w:r>
      <w:r w:rsidRPr="008E0D3E">
        <w:rPr>
          <w:rFonts w:ascii="Khmer OS" w:hAnsi="Khmer OS" w:cs="Khmer OS"/>
          <w:szCs w:val="24"/>
          <w:lang w:val="ca-ES"/>
        </w:rPr>
        <w:t xml:space="preserve">​ </w:t>
      </w:r>
      <w:r w:rsidRPr="00CC18D4">
        <w:rPr>
          <w:rFonts w:ascii="Khmer OS" w:hAnsi="Khmer OS" w:cs="Khmer OS"/>
          <w:szCs w:val="24"/>
        </w:rPr>
        <w:t>អង្គការ</w:t>
      </w:r>
      <w:r w:rsidRPr="008E0D3E">
        <w:rPr>
          <w:rFonts w:ascii="Khmer OS" w:hAnsi="Khmer OS" w:cs="Khmer OS"/>
          <w:szCs w:val="24"/>
          <w:lang w:val="ca-ES"/>
        </w:rPr>
        <w:t xml:space="preserve">​ </w:t>
      </w:r>
      <w:r w:rsidRPr="00CC18D4">
        <w:rPr>
          <w:rFonts w:ascii="Khmer OS" w:hAnsi="Khmer OS" w:cs="Khmer OS"/>
          <w:b/>
          <w:bCs/>
          <w:szCs w:val="24"/>
          <w:cs/>
        </w:rPr>
        <w:t>អេរិក្ស</w:t>
      </w:r>
      <w:r w:rsidRPr="008E0D3E">
        <w:rPr>
          <w:rFonts w:ascii="Khmer OS" w:hAnsi="Khmer OS" w:cs="Khmer OS"/>
          <w:b/>
          <w:bCs/>
          <w:szCs w:val="24"/>
          <w:lang w:val="ca-ES"/>
        </w:rPr>
        <w:t xml:space="preserve"> </w:t>
      </w:r>
      <w:r w:rsidRPr="00CC18D4">
        <w:rPr>
          <w:rFonts w:ascii="Khmer OS" w:hAnsi="Khmer OS" w:cs="Khmer OS"/>
          <w:szCs w:val="24"/>
        </w:rPr>
        <w:t>ផ្តល់ការគាំទ្រដល់អង្គការដែគូចំនួ</w:t>
      </w:r>
      <w:r w:rsidRPr="008E0D3E">
        <w:rPr>
          <w:rFonts w:ascii="Khmer OS" w:hAnsi="Khmer OS" w:cs="Khmer OS"/>
          <w:szCs w:val="24"/>
          <w:lang w:val="ca-ES"/>
        </w:rPr>
        <w:t>​</w:t>
      </w:r>
      <w:r w:rsidRPr="00CC18D4">
        <w:rPr>
          <w:rFonts w:ascii="Khmer OS" w:hAnsi="Khmer OS" w:cs="Khmer OS"/>
          <w:szCs w:val="24"/>
        </w:rPr>
        <w:t>ប្រាំមួនៅក្នុងប្រទេសកម្ពុជា</w:t>
      </w:r>
      <w:r w:rsidRPr="008E0D3E">
        <w:rPr>
          <w:rFonts w:ascii="Khmer OS" w:hAnsi="Khmer OS" w:cs="Khmer OS"/>
          <w:szCs w:val="24"/>
          <w:lang w:val="ca-ES"/>
        </w:rPr>
        <w:t xml:space="preserve"> </w:t>
      </w:r>
      <w:r w:rsidRPr="00CC18D4">
        <w:rPr>
          <w:rFonts w:ascii="Khmer OS" w:hAnsi="Khmer OS" w:cs="Khmer OS"/>
          <w:szCs w:val="24"/>
        </w:rPr>
        <w:t>ដើម្បីជួយឲ្យពួ</w:t>
      </w:r>
      <w:r w:rsidR="00865BFF">
        <w:rPr>
          <w:rFonts w:ascii="Khmer OS" w:hAnsi="Khmer OS" w:cs="Khmer OS"/>
          <w:szCs w:val="24"/>
        </w:rPr>
        <w:t>កគេ</w:t>
      </w:r>
      <w:r w:rsidRPr="00CC18D4">
        <w:rPr>
          <w:rFonts w:ascii="Khmer OS" w:hAnsi="Khmer OS" w:cs="Khmer OS"/>
          <w:szCs w:val="24"/>
        </w:rPr>
        <w:t>បន្តអនុវត្តនូវវិស័យទាំងបួនខាងលើ។</w:t>
      </w:r>
      <w:r w:rsidRPr="008E0D3E">
        <w:rPr>
          <w:rFonts w:ascii="Khmer OS" w:hAnsi="Khmer OS" w:cs="Khmer OS"/>
          <w:szCs w:val="24"/>
          <w:lang w:val="ca-ES"/>
        </w:rPr>
        <w:t xml:space="preserve">​ </w:t>
      </w:r>
      <w:r w:rsidRPr="00CC18D4">
        <w:rPr>
          <w:rFonts w:ascii="Khmer OS" w:hAnsi="Khmer OS" w:cs="Khmer OS"/>
          <w:szCs w:val="24"/>
        </w:rPr>
        <w:t>អង្គការដៃគួទាំងប្រាំមួយនោះគឺ</w:t>
      </w:r>
      <w:r w:rsidRPr="00CC18D4">
        <w:rPr>
          <w:rFonts w:ascii="Khmer OS" w:hAnsi="Khmer OS" w:cs="Khmer OS"/>
          <w:b/>
          <w:bCs/>
          <w:szCs w:val="24"/>
          <w:cs/>
        </w:rPr>
        <w:t>៖​</w:t>
      </w:r>
    </w:p>
    <w:p w14:paraId="2FC56AC3" w14:textId="77777777" w:rsidR="00572EFF" w:rsidRPr="008E0D3E" w:rsidRDefault="00572EFF" w:rsidP="001D6AF9">
      <w:pPr>
        <w:jc w:val="both"/>
        <w:rPr>
          <w:rFonts w:ascii="Khmer OS" w:hAnsi="Khmer OS" w:cs="Khmer OS"/>
          <w:szCs w:val="24"/>
          <w:lang w:val="ca-ES"/>
        </w:rPr>
      </w:pPr>
    </w:p>
    <w:p w14:paraId="37209D8F" w14:textId="77777777" w:rsidR="00572EFF" w:rsidRPr="008E0D3E" w:rsidRDefault="00572EFF" w:rsidP="001D6AF9">
      <w:pPr>
        <w:pStyle w:val="ListParagraph"/>
        <w:numPr>
          <w:ilvl w:val="0"/>
          <w:numId w:val="12"/>
        </w:numPr>
        <w:spacing w:after="160" w:line="259" w:lineRule="auto"/>
        <w:ind w:left="360"/>
        <w:jc w:val="both"/>
        <w:rPr>
          <w:b/>
          <w:bCs/>
          <w:szCs w:val="24"/>
          <w:u w:val="single"/>
          <w:lang w:val="ca-ES"/>
        </w:rPr>
      </w:pPr>
      <w:r w:rsidRPr="00CC18D4">
        <w:rPr>
          <w:rFonts w:ascii="Khmer OS" w:hAnsi="Khmer OS" w:cs="Khmer OS"/>
          <w:b/>
          <w:bCs/>
          <w:szCs w:val="24"/>
          <w:u w:val="single"/>
          <w:cs/>
        </w:rPr>
        <w:t>អង្គការសម</w:t>
      </w:r>
      <w:r w:rsidRPr="00CC18D4">
        <w:rPr>
          <w:rFonts w:ascii="Khmer OS" w:hAnsi="Khmer OS" w:cs="Khmer OS" w:hint="cs"/>
          <w:b/>
          <w:bCs/>
          <w:szCs w:val="24"/>
          <w:u w:val="single"/>
          <w:cs/>
        </w:rPr>
        <w:t>្ព័ន្ធចាប់ដៃ​</w:t>
      </w:r>
    </w:p>
    <w:p w14:paraId="08D0538C" w14:textId="5F931FCF" w:rsidR="00572EFF" w:rsidRPr="00CC18D4" w:rsidRDefault="00572EFF" w:rsidP="001D6AF9">
      <w:pPr>
        <w:pStyle w:val="ListParagraph"/>
        <w:ind w:left="360"/>
        <w:jc w:val="both"/>
        <w:rPr>
          <w:rFonts w:ascii="Khmer OS" w:hAnsi="Khmer OS" w:cs="Khmer OS"/>
          <w:szCs w:val="24"/>
          <w:lang w:val="ca-ES"/>
        </w:rPr>
      </w:pPr>
      <w:r w:rsidRPr="00CC18D4">
        <w:rPr>
          <w:rFonts w:ascii="Khmer OS" w:hAnsi="Khmer OS" w:cs="Khmer OS" w:hint="cs"/>
          <w:szCs w:val="24"/>
          <w:cs/>
          <w:lang w:val="ca-ES"/>
        </w:rPr>
        <w:t>ប្រយុទ្ធ</w:t>
      </w:r>
      <w:r w:rsidRPr="00CC18D4">
        <w:rPr>
          <w:rFonts w:ascii="Khmer OS" w:hAnsi="Khmer OS" w:cs="Khmer OS"/>
          <w:szCs w:val="24"/>
          <w:lang w:val="ca-ES"/>
        </w:rPr>
        <w:t>ប្រឆាំង</w:t>
      </w:r>
      <w:r w:rsidRPr="00CC18D4">
        <w:rPr>
          <w:rFonts w:ascii="Khmer OS" w:hAnsi="Khmer OS" w:cs="Khmer OS" w:hint="cs"/>
          <w:szCs w:val="24"/>
          <w:cs/>
          <w:lang w:val="ca-ES"/>
        </w:rPr>
        <w:t>ដើម្បីឆ្ពោះទៅរកការបញ្ចប់អំពើរ</w:t>
      </w:r>
      <w:r w:rsidRPr="00CC18D4">
        <w:rPr>
          <w:rFonts w:ascii="Khmer OS" w:hAnsi="Khmer OS" w:cs="Khmer OS"/>
          <w:szCs w:val="24"/>
          <w:lang w:val="ca-ES"/>
        </w:rPr>
        <w:t>ជួញដូរ និង</w:t>
      </w:r>
      <w:r w:rsidRPr="00CC18D4">
        <w:rPr>
          <w:rFonts w:ascii="Khmer OS" w:hAnsi="Khmer OS" w:cs="Khmer OS" w:hint="cs"/>
          <w:szCs w:val="24"/>
          <w:cs/>
          <w:lang w:val="ca-ES"/>
        </w:rPr>
        <w:t>រាល់ទម្រង់នៃ</w:t>
      </w:r>
      <w:r w:rsidRPr="00CC18D4">
        <w:rPr>
          <w:rFonts w:ascii="Khmer OS" w:hAnsi="Khmer OS" w:cs="Khmer OS"/>
          <w:szCs w:val="24"/>
          <w:lang w:val="ca-ES"/>
        </w:rPr>
        <w:t>ការរំភបំពានមនុស្ស​ រួមទាំងការផ្តល់យុត្តិធម៌ សេវាសង្គមសម</w:t>
      </w:r>
      <w:r w:rsidRPr="00CC18D4">
        <w:rPr>
          <w:rFonts w:ascii="Khmer OS" w:hAnsi="Khmer OS" w:cs="Khmer OS" w:hint="cs"/>
          <w:szCs w:val="24"/>
          <w:cs/>
          <w:lang w:val="ca-ES"/>
        </w:rPr>
        <w:t>រម្យ</w:t>
      </w:r>
      <w:r w:rsidRPr="00CC18D4">
        <w:rPr>
          <w:rFonts w:ascii="Khmer OS" w:hAnsi="Khmer OS" w:cs="Khmer OS"/>
          <w:szCs w:val="24"/>
          <w:lang w:val="ca-ES"/>
        </w:rPr>
        <w:t xml:space="preserve"> និង</w:t>
      </w:r>
      <w:r w:rsidRPr="00CC18D4">
        <w:rPr>
          <w:rFonts w:ascii="Khmer OS" w:hAnsi="Khmer OS" w:cs="Khmer OS" w:hint="cs"/>
          <w:szCs w:val="24"/>
          <w:cs/>
          <w:lang w:val="ca-ES"/>
        </w:rPr>
        <w:t>ការគាំទ្រ</w:t>
      </w:r>
      <w:r w:rsidRPr="00CC18D4">
        <w:rPr>
          <w:rFonts w:ascii="Khmer OS" w:hAnsi="Khmer OS" w:cs="Khmer OS"/>
          <w:szCs w:val="24"/>
          <w:lang w:val="ca-ES"/>
        </w:rPr>
        <w:t>ដល់ជនរងគ្រោះ។</w:t>
      </w:r>
    </w:p>
    <w:p w14:paraId="3B21D33D" w14:textId="77777777" w:rsidR="00572EFF" w:rsidRPr="00CC18D4" w:rsidRDefault="00572EFF" w:rsidP="001D6AF9">
      <w:pPr>
        <w:pStyle w:val="ListParagraph"/>
        <w:numPr>
          <w:ilvl w:val="0"/>
          <w:numId w:val="12"/>
        </w:numPr>
        <w:spacing w:after="160" w:line="259" w:lineRule="auto"/>
        <w:ind w:left="360"/>
        <w:jc w:val="both"/>
        <w:rPr>
          <w:b/>
          <w:bCs/>
          <w:szCs w:val="24"/>
          <w:u w:val="single"/>
        </w:rPr>
      </w:pPr>
      <w:r w:rsidRPr="00CC18D4">
        <w:rPr>
          <w:rFonts w:ascii="Khmer OS" w:hAnsi="Khmer OS" w:cs="Khmer OS"/>
          <w:b/>
          <w:bCs/>
          <w:szCs w:val="24"/>
          <w:u w:val="single"/>
          <w:cs/>
        </w:rPr>
        <w:t>អង្គការ</w:t>
      </w:r>
      <w:r w:rsidRPr="00CC18D4">
        <w:rPr>
          <w:rFonts w:ascii="Khmer OS" w:hAnsi="Khmer OS" w:cs="Khmer OS" w:hint="cs"/>
          <w:b/>
          <w:bCs/>
          <w:szCs w:val="24"/>
          <w:u w:val="single"/>
          <w:cs/>
        </w:rPr>
        <w:t>ម្លប់បឬស្សី</w:t>
      </w:r>
    </w:p>
    <w:p w14:paraId="1BB1998A" w14:textId="1095A583" w:rsidR="00572EFF" w:rsidRPr="00CC18D4" w:rsidRDefault="00572EFF" w:rsidP="001D6AF9">
      <w:pPr>
        <w:pStyle w:val="ListParagraph"/>
        <w:ind w:left="360"/>
        <w:jc w:val="both"/>
        <w:rPr>
          <w:rFonts w:ascii="Khmer OS" w:hAnsi="Khmer OS" w:cs="Khmer OS"/>
          <w:szCs w:val="24"/>
          <w:lang w:val="ca-ES"/>
        </w:rPr>
      </w:pPr>
      <w:r w:rsidRPr="00CC18D4">
        <w:rPr>
          <w:rFonts w:ascii="Khmer OS" w:hAnsi="Khmer OS" w:cs="Khmer OS" w:hint="cs"/>
          <w:szCs w:val="24"/>
          <w:cs/>
        </w:rPr>
        <w:t>ដើម្បីលើកកំពស់</w:t>
      </w:r>
      <w:r w:rsidRPr="00CC18D4">
        <w:rPr>
          <w:rFonts w:ascii="Khmer OS" w:hAnsi="Khmer OS" w:cs="Khmer OS"/>
          <w:szCs w:val="24"/>
        </w:rPr>
        <w:t>បរិយាកាសសុវត្ថិភាពដល់កុមារ</w:t>
      </w:r>
      <w:r w:rsidRPr="00CC18D4">
        <w:rPr>
          <w:rFonts w:ascii="Khmer OS" w:hAnsi="Khmer OS" w:cs="Khmer OS" w:hint="cs"/>
          <w:szCs w:val="24"/>
          <w:cs/>
          <w:lang w:val="ca-ES"/>
        </w:rPr>
        <w:t>ដែលស្នាក់នៅក្នុងមណ្ឌល</w:t>
      </w:r>
      <w:r w:rsidR="006C6C87" w:rsidRPr="00CC18D4">
        <w:rPr>
          <w:rFonts w:ascii="Khmer OS" w:hAnsi="Khmer OS" w:cs="Khmer OS"/>
          <w:szCs w:val="24"/>
          <w:lang w:val="ca-ES"/>
        </w:rPr>
        <w:t>ថែ</w:t>
      </w:r>
      <w:r w:rsidRPr="00CC18D4">
        <w:rPr>
          <w:rFonts w:ascii="Khmer OS" w:hAnsi="Khmer OS" w:cs="Khmer OS" w:hint="cs"/>
          <w:szCs w:val="24"/>
          <w:cs/>
          <w:lang w:val="ca-ES"/>
        </w:rPr>
        <w:t>ទាំជំនួស និងសុវត្ថិភាពដល់កុមារ ដែលស្នាក់នៅបណ្តោះអាសន្ន មុនពេលសមាហរណកម្មត្រឡប់ទៅសហគមន៍ និងគ្រួសារវិញ។</w:t>
      </w:r>
    </w:p>
    <w:p w14:paraId="075BF676" w14:textId="77777777" w:rsidR="00572EFF" w:rsidRPr="00CC18D4" w:rsidRDefault="00572EFF" w:rsidP="001D6AF9">
      <w:pPr>
        <w:pStyle w:val="ListParagraph"/>
        <w:numPr>
          <w:ilvl w:val="0"/>
          <w:numId w:val="12"/>
        </w:numPr>
        <w:spacing w:after="160" w:line="259" w:lineRule="auto"/>
        <w:ind w:left="360"/>
        <w:jc w:val="both"/>
        <w:rPr>
          <w:szCs w:val="24"/>
          <w:lang w:val="ca-ES"/>
        </w:rPr>
      </w:pPr>
      <w:r w:rsidRPr="00CC18D4">
        <w:rPr>
          <w:rFonts w:ascii="Khmer OS" w:hAnsi="Khmer OS" w:cs="Khmer OS"/>
          <w:b/>
          <w:bCs/>
          <w:szCs w:val="24"/>
          <w:u w:val="single"/>
          <w:cs/>
        </w:rPr>
        <w:t>អង្គការ</w:t>
      </w:r>
      <w:r w:rsidRPr="00CC18D4">
        <w:rPr>
          <w:rFonts w:ascii="Khmer OS" w:hAnsi="Khmer OS" w:cs="Khmer OS" w:hint="cs"/>
          <w:b/>
          <w:bCs/>
          <w:szCs w:val="24"/>
          <w:u w:val="single"/>
          <w:cs/>
        </w:rPr>
        <w:t>ពន្លឺកម្ពុជា</w:t>
      </w:r>
      <w:r w:rsidRPr="00CC18D4">
        <w:rPr>
          <w:rFonts w:ascii="Khmer OS" w:hAnsi="Khmer OS" w:cs="Khmer OS" w:hint="cs"/>
          <w:b/>
          <w:bCs/>
          <w:szCs w:val="24"/>
          <w:cs/>
        </w:rPr>
        <w:t xml:space="preserve"> </w:t>
      </w:r>
      <w:r w:rsidRPr="00CC18D4">
        <w:rPr>
          <w:rFonts w:ascii="Khmer OS" w:hAnsi="Khmer OS" w:cs="Khmer OS" w:hint="cs"/>
          <w:szCs w:val="24"/>
          <w:cs/>
        </w:rPr>
        <w:t>ដើម្បីលើកកំពស់ដល់កុមារក្រីក្រទទួលបានការអប់រំ និងការការពារ។</w:t>
      </w:r>
    </w:p>
    <w:p w14:paraId="6E0AD09A" w14:textId="77777777" w:rsidR="00572EFF" w:rsidRPr="00CC18D4" w:rsidRDefault="00572EFF" w:rsidP="001D6AF9">
      <w:pPr>
        <w:pStyle w:val="ListParagraph"/>
        <w:numPr>
          <w:ilvl w:val="0"/>
          <w:numId w:val="12"/>
        </w:numPr>
        <w:spacing w:after="160" w:line="259" w:lineRule="auto"/>
        <w:ind w:left="360"/>
        <w:jc w:val="both"/>
        <w:rPr>
          <w:szCs w:val="24"/>
          <w:lang w:val="ca-ES"/>
        </w:rPr>
      </w:pPr>
      <w:r w:rsidRPr="00CC18D4">
        <w:rPr>
          <w:rFonts w:ascii="Khmer OS" w:hAnsi="Khmer OS" w:cs="Khmer OS"/>
          <w:b/>
          <w:bCs/>
          <w:szCs w:val="24"/>
          <w:u w:val="single"/>
          <w:cs/>
        </w:rPr>
        <w:t>អង្គការ</w:t>
      </w:r>
      <w:r w:rsidRPr="00CC18D4">
        <w:rPr>
          <w:rFonts w:ascii="Khmer OS" w:hAnsi="Khmer OS" w:cs="Khmer OS" w:hint="cs"/>
          <w:b/>
          <w:bCs/>
          <w:szCs w:val="24"/>
          <w:u w:val="single"/>
          <w:cs/>
        </w:rPr>
        <w:t>គាំពារភូមិយើង</w:t>
      </w:r>
      <w:r w:rsidRPr="00CC18D4">
        <w:rPr>
          <w:rFonts w:ascii="Khmer OS" w:hAnsi="Khmer OS" w:cs="Khmer OS" w:hint="cs"/>
          <w:b/>
          <w:bCs/>
          <w:szCs w:val="24"/>
          <w:cs/>
        </w:rPr>
        <w:t xml:space="preserve"> </w:t>
      </w:r>
      <w:r w:rsidRPr="00CC18D4">
        <w:rPr>
          <w:rFonts w:ascii="Khmer OS" w:hAnsi="Khmer OS" w:cs="Khmer OS" w:hint="cs"/>
          <w:szCs w:val="24"/>
          <w:cs/>
        </w:rPr>
        <w:t>លើកកំពស់ស្ថេរភាពហិរញ្ញវត្ថុគ្រួសារ ដើម្បីមានលទ្ធភាពក្នុងការផ្គត់ផ្កង់ការអប់រំ និង ការការពារកូនៗរបស់ពួកគេ។</w:t>
      </w:r>
    </w:p>
    <w:p w14:paraId="2FF18594" w14:textId="77777777" w:rsidR="00572EFF" w:rsidRPr="00CC18D4" w:rsidRDefault="00572EFF" w:rsidP="001D6AF9">
      <w:pPr>
        <w:pStyle w:val="ListParagraph"/>
        <w:numPr>
          <w:ilvl w:val="0"/>
          <w:numId w:val="12"/>
        </w:numPr>
        <w:spacing w:after="160" w:line="259" w:lineRule="auto"/>
        <w:ind w:left="360"/>
        <w:jc w:val="both"/>
        <w:rPr>
          <w:szCs w:val="24"/>
          <w:lang w:val="ca-ES"/>
        </w:rPr>
      </w:pPr>
      <w:r w:rsidRPr="00CC18D4">
        <w:rPr>
          <w:rFonts w:ascii="Khmer OS" w:hAnsi="Khmer OS" w:cs="Khmer OS"/>
          <w:b/>
          <w:bCs/>
          <w:szCs w:val="24"/>
          <w:u w:val="single"/>
          <w:cs/>
        </w:rPr>
        <w:t>អង្គការ</w:t>
      </w:r>
      <w:r w:rsidRPr="00CC18D4">
        <w:rPr>
          <w:rFonts w:ascii="Khmer OS" w:hAnsi="Khmer OS" w:cs="Khmer OS" w:hint="cs"/>
          <w:b/>
          <w:bCs/>
          <w:szCs w:val="24"/>
          <w:u w:val="single"/>
          <w:cs/>
        </w:rPr>
        <w:t>ប្រិយសម្ព័ន្ធគ្រីស្ទបរិស័ទកម្ពុជា</w:t>
      </w:r>
      <w:r w:rsidRPr="00CC18D4">
        <w:rPr>
          <w:rFonts w:ascii="Khmer OS" w:hAnsi="Khmer OS" w:cs="Khmer OS" w:hint="cs"/>
          <w:b/>
          <w:bCs/>
          <w:szCs w:val="24"/>
          <w:cs/>
        </w:rPr>
        <w:t xml:space="preserve"> </w:t>
      </w:r>
      <w:r w:rsidRPr="00CC18D4">
        <w:rPr>
          <w:rFonts w:ascii="Khmer OS" w:hAnsi="Khmer OS" w:cs="Khmer OS" w:hint="cs"/>
          <w:szCs w:val="24"/>
          <w:cs/>
          <w:lang w:val="ca-ES"/>
        </w:rPr>
        <w:t>ដើម្បី</w:t>
      </w:r>
      <w:r w:rsidRPr="00CC18D4">
        <w:rPr>
          <w:rFonts w:ascii="Khmer OS" w:hAnsi="Khmer OS" w:cs="Khmer OS" w:hint="cs"/>
          <w:szCs w:val="24"/>
          <w:cs/>
        </w:rPr>
        <w:t>អភិវឌ្ឍន៍សមត្ថភាពសហគមន៍ ក្នុងការទទួលខុសត្រូវ​ចំពោះការត្រៀមខ្លួនជាស្រេច និងការឆ្លើយតបគ្រោះមហន្តរាយ ដោយផ្តោតលើសិទ្ធិកុមារជាមូលដ្ឋាន។</w:t>
      </w:r>
    </w:p>
    <w:p w14:paraId="56E29930" w14:textId="1DE3CC6C" w:rsidR="00572EFF" w:rsidRPr="00CC18D4" w:rsidRDefault="00572EFF" w:rsidP="001D6AF9">
      <w:pPr>
        <w:pStyle w:val="ListParagraph"/>
        <w:numPr>
          <w:ilvl w:val="0"/>
          <w:numId w:val="12"/>
        </w:numPr>
        <w:spacing w:after="160" w:line="259" w:lineRule="auto"/>
        <w:ind w:left="360"/>
        <w:jc w:val="both"/>
        <w:rPr>
          <w:rFonts w:ascii="Khmer OS" w:hAnsi="Khmer OS" w:cs="Khmer OS"/>
          <w:szCs w:val="24"/>
          <w:lang w:val="ca-ES"/>
        </w:rPr>
      </w:pPr>
      <w:r w:rsidRPr="00CC18D4">
        <w:rPr>
          <w:rFonts w:ascii="Khmer OS" w:hAnsi="Khmer OS" w:cs="Khmer OS"/>
          <w:b/>
          <w:bCs/>
          <w:szCs w:val="24"/>
          <w:u w:val="single"/>
          <w:cs/>
        </w:rPr>
        <w:t>អង្គការ</w:t>
      </w:r>
      <w:r w:rsidRPr="00CC18D4">
        <w:rPr>
          <w:rFonts w:ascii="Khmer OS" w:hAnsi="Khmer OS" w:cs="Khmer OS" w:hint="cs"/>
          <w:b/>
          <w:bCs/>
          <w:szCs w:val="24"/>
          <w:u w:val="single"/>
          <w:cs/>
        </w:rPr>
        <w:t>ហេការកម្ពុជា</w:t>
      </w:r>
      <w:r w:rsidRPr="00CC18D4">
        <w:rPr>
          <w:rFonts w:ascii="Khmer OS" w:hAnsi="Khmer OS" w:cs="Khmer OS" w:hint="cs"/>
          <w:b/>
          <w:bCs/>
          <w:szCs w:val="24"/>
          <w:cs/>
        </w:rPr>
        <w:t xml:space="preserve"> </w:t>
      </w:r>
      <w:r w:rsidRPr="00CC18D4">
        <w:rPr>
          <w:rFonts w:ascii="Khmer OS" w:hAnsi="Khmer OS" w:cs="Khmer OS"/>
          <w:szCs w:val="24"/>
          <w:lang w:val="ca-ES"/>
        </w:rPr>
        <w:t>ជម្រុញ</w:t>
      </w:r>
      <w:r w:rsidRPr="00CC18D4">
        <w:rPr>
          <w:rFonts w:ascii="Khmer OS" w:hAnsi="Khmer OS" w:cs="Khmer OS" w:hint="cs"/>
          <w:szCs w:val="24"/>
          <w:cs/>
          <w:lang w:val="ca-ES"/>
        </w:rPr>
        <w:t>ឲ្យ</w:t>
      </w:r>
      <w:r w:rsidRPr="00CC18D4">
        <w:rPr>
          <w:rFonts w:ascii="Khmer OS" w:hAnsi="Khmer OS" w:cs="Khmer OS"/>
          <w:szCs w:val="24"/>
          <w:lang w:val="ca-ES"/>
        </w:rPr>
        <w:t>មានយុត្តិធម៌សង្គម និងផ្តល់សេវាសង្គមសមរម្យ ដល់កុមារ បន្ទាប់ពីបានរួចរស់រានមានជីវិតពីការជួញដូរ</w:t>
      </w:r>
      <w:r w:rsidRPr="00CC18D4">
        <w:rPr>
          <w:rFonts w:ascii="Khmer OS" w:hAnsi="Khmer OS" w:cs="Khmer OS" w:hint="cs"/>
          <w:szCs w:val="24"/>
          <w:cs/>
          <w:lang w:val="ca-ES"/>
        </w:rPr>
        <w:t xml:space="preserve"> </w:t>
      </w:r>
      <w:r w:rsidRPr="00CC18D4">
        <w:rPr>
          <w:rFonts w:ascii="Khmer OS" w:hAnsi="Khmer OS" w:cs="Khmer OS"/>
          <w:szCs w:val="24"/>
          <w:lang w:val="ca-ES"/>
        </w:rPr>
        <w:t>និងរំលោភបំពានផ្លូវភេទ។</w:t>
      </w:r>
    </w:p>
    <w:p w14:paraId="041B7BC0" w14:textId="7CE60A08" w:rsidR="001859EA" w:rsidRPr="00CC18D4" w:rsidRDefault="001859EA" w:rsidP="001D6AF9">
      <w:pPr>
        <w:jc w:val="both"/>
        <w:rPr>
          <w:rFonts w:ascii="Khmer OS" w:hAnsi="Khmer OS" w:cs="Khmer OS"/>
          <w:szCs w:val="24"/>
          <w:lang w:val="ca-ES"/>
        </w:rPr>
      </w:pPr>
    </w:p>
    <w:p w14:paraId="32DF26F4" w14:textId="77777777" w:rsidR="00F531A8" w:rsidRPr="00CC18D4" w:rsidRDefault="00F531A8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  <w:r w:rsidRPr="00CC18D4">
        <w:rPr>
          <w:rFonts w:ascii="Khmer OS Muol Light" w:hAnsi="Khmer OS Muol Light" w:cs="Khmer OS Muol Light"/>
          <w:szCs w:val="24"/>
          <w:lang w:val="ca-ES" w:bidi="km-KH"/>
        </w:rPr>
        <w:t>លទ្ធផលនៃប្រតិបត្តិការហិរញ្ញវត្ថុ</w:t>
      </w:r>
    </w:p>
    <w:p w14:paraId="35E6346F" w14:textId="77777777" w:rsidR="00F531A8" w:rsidRPr="00CC18D4" w:rsidRDefault="00F531A8" w:rsidP="001D6AF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67345E5A" w14:textId="72E709D1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lastRenderedPageBreak/>
        <w:t>លទ្ធផលន</w:t>
      </w:r>
      <w:r w:rsidR="0052662A" w:rsidRPr="00CC18D4">
        <w:rPr>
          <w:rFonts w:ascii="Khmer OS" w:hAnsi="Khmer OS" w:cs="Khmer OS"/>
          <w:szCs w:val="24"/>
          <w:lang w:val="ca-ES" w:bidi="km-KH"/>
        </w:rPr>
        <w:t>ៃ</w:t>
      </w:r>
      <w:r w:rsidRPr="00CC18D4">
        <w:rPr>
          <w:rFonts w:ascii="Khmer OS" w:hAnsi="Khmer OS" w:cs="Khmer OS"/>
          <w:szCs w:val="24"/>
          <w:lang w:val="ca-ES" w:bidi="km-KH"/>
        </w:rPr>
        <w:t>ប្រតិបត្ត</w:t>
      </w:r>
      <w:r w:rsidR="0052662A" w:rsidRPr="00CC18D4">
        <w:rPr>
          <w:rFonts w:ascii="Khmer OS" w:hAnsi="Khmer OS" w:cs="Khmer OS"/>
          <w:szCs w:val="24"/>
          <w:lang w:val="ca-ES" w:bidi="km-KH"/>
        </w:rPr>
        <w:t>ិ</w:t>
      </w:r>
      <w:r w:rsidRPr="00CC18D4">
        <w:rPr>
          <w:rFonts w:ascii="Khmer OS" w:hAnsi="Khmer OS" w:cs="Khmer OS"/>
          <w:szCs w:val="24"/>
          <w:lang w:val="ca-ES" w:bidi="km-KH"/>
        </w:rPr>
        <w:t>ការហិរញ្ញវត្ថុសម្រាប់កាលបរិច្ឆេទបានបញ្ចប់ថ្ងៃទី៣១ ខែធ្នូ ឆ្នាំ ២០២</w:t>
      </w:r>
      <w:r w:rsidR="0084172A">
        <w:rPr>
          <w:rFonts w:ascii="Khmer OS" w:hAnsi="Khmer OS" w:cs="Khmer OS"/>
          <w:szCs w:val="24"/>
          <w:lang w:val="ca-ES" w:bidi="km-KH"/>
        </w:rPr>
        <w:t>៣</w:t>
      </w:r>
      <w:r w:rsidR="0052662A"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Pr="00CC18D4">
        <w:rPr>
          <w:rFonts w:ascii="Khmer OS" w:hAnsi="Khmer OS" w:cs="Khmer OS"/>
          <w:szCs w:val="24"/>
          <w:lang w:val="ca-ES" w:bidi="km-KH"/>
        </w:rPr>
        <w:t>ត្រូវបានកំណត់នៅក្នុងរបាយការណ៍ហិរញ្ញវត្ថុដែលត្រូវបានបង្ហាញដូចខាងក្រោមនេះ។</w:t>
      </w:r>
    </w:p>
    <w:p w14:paraId="5F14830D" w14:textId="77777777" w:rsidR="00F531A8" w:rsidRPr="00CC18D4" w:rsidRDefault="00F531A8" w:rsidP="001D6AF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0AF8D123" w14:textId="04AA9B91" w:rsidR="00F531A8" w:rsidRPr="00CC18D4" w:rsidRDefault="00F531A8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  <w:r w:rsidRPr="00CC18D4">
        <w:rPr>
          <w:rFonts w:ascii="Khmer OS Muol Light" w:hAnsi="Khmer OS Muol Light" w:cs="Khmer OS Muol Light"/>
          <w:szCs w:val="24"/>
          <w:lang w:val="ca-ES" w:bidi="km-KH"/>
        </w:rPr>
        <w:t>ការទទួលខុសត្រូវរបស់</w:t>
      </w:r>
      <w:r w:rsidR="00BE4A00" w:rsidRPr="00CC18D4">
        <w:rPr>
          <w:rFonts w:ascii="Khmer OS Muol Light" w:hAnsi="Khmer OS Muol Light" w:cs="Khmer OS Muol Light"/>
          <w:szCs w:val="24"/>
          <w:lang w:val="ca-ES" w:bidi="km-KH"/>
        </w:rPr>
        <w:t>នាយកប្រ</w:t>
      </w:r>
      <w:r w:rsidR="00DF2246" w:rsidRPr="00CC18D4">
        <w:rPr>
          <w:rFonts w:ascii="Khmer OS Muol Light" w:hAnsi="Khmer OS Muol Light" w:cs="Khmer OS Muol Light"/>
          <w:szCs w:val="24"/>
          <w:lang w:val="ca-ES" w:bidi="km-KH"/>
        </w:rPr>
        <w:t xml:space="preserve">ចាំតំបន់អាស៊ី </w:t>
      </w:r>
      <w:r w:rsidRPr="00CC18D4">
        <w:rPr>
          <w:rFonts w:ascii="Khmer OS Muol Light" w:hAnsi="Khmer OS Muol Light" w:cs="Khmer OS Muol Light"/>
          <w:szCs w:val="24"/>
          <w:lang w:val="ca-ES" w:bidi="km-KH"/>
        </w:rPr>
        <w:t>ក្នុងការរៀបចំរបាយការណ៍ហិរញ្ញវត្ថុ</w:t>
      </w:r>
    </w:p>
    <w:p w14:paraId="21B88BAC" w14:textId="77777777" w:rsidR="00921FFC" w:rsidRDefault="00DF2246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នាយកប្រចាំតំបន់អាស៊ី</w:t>
      </w:r>
      <w:r w:rsidR="00F531A8" w:rsidRPr="00CC18D4">
        <w:rPr>
          <w:rFonts w:ascii="Khmer OS" w:hAnsi="Khmer OS" w:cs="Khmer OS"/>
          <w:szCs w:val="24"/>
          <w:lang w:val="ca-ES" w:bidi="km-KH"/>
        </w:rPr>
        <w:t>មានភារកិច្ចបញ្ជាក់អះអាងថា របាយការណ៍ហិរញ្ញវត្ថុដែលបានរៀបចំឡើង</w:t>
      </w:r>
    </w:p>
    <w:p w14:paraId="0169D04E" w14:textId="2551CE3D" w:rsidR="00282C5B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បានបង្ហាញនូវ​ទិដ្ឋភាពពិត និងត្រឹមត្រូវ នៃស្ថានភាពហិរញ្ញវត្ថុរបស</w:t>
      </w:r>
      <w:r w:rsidR="00393173" w:rsidRPr="00CC18D4">
        <w:rPr>
          <w:rFonts w:ascii="Khmer OS" w:hAnsi="Khmer OS" w:cs="Khmer OS"/>
          <w:szCs w:val="24"/>
          <w:lang w:val="ca-ES" w:bidi="km-KH"/>
        </w:rPr>
        <w:t>់អង្គការ</w:t>
      </w:r>
      <w:r w:rsidR="008B095D"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Pr="00CC18D4">
        <w:rPr>
          <w:rFonts w:ascii="Khmer OS" w:hAnsi="Khmer OS" w:cs="Khmer OS"/>
          <w:szCs w:val="24"/>
          <w:lang w:val="ca-ES" w:bidi="km-KH"/>
        </w:rPr>
        <w:t xml:space="preserve"> សម្រាប់ការិយបរិច្ឆេទ</w:t>
      </w:r>
    </w:p>
    <w:p w14:paraId="18685FB0" w14:textId="20A6E5B5" w:rsidR="00282C5B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គិតត្រឹមថ្ងៃទី ៣១ ខែធ្នូ ឆ្នាំ២០២</w:t>
      </w:r>
      <w:r w:rsidR="0084172A">
        <w:rPr>
          <w:rFonts w:ascii="Khmer OS" w:hAnsi="Khmer OS" w:cs="Khmer OS"/>
          <w:szCs w:val="24"/>
          <w:lang w:val="ca-ES" w:bidi="km-KH"/>
        </w:rPr>
        <w:t>៣</w:t>
      </w:r>
      <w:r w:rsidRPr="00CC18D4">
        <w:rPr>
          <w:rFonts w:ascii="Khmer OS" w:hAnsi="Khmer OS" w:cs="Khmer OS"/>
          <w:szCs w:val="24"/>
          <w:lang w:val="ca-ES" w:bidi="km-KH"/>
        </w:rPr>
        <w:t xml:space="preserve"> ព្រមទាំងលទ្ធផលនៃប្រតិបត្តិការ និងស្ថានភាពលំហូរសាច់ប្រាក់</w:t>
      </w:r>
    </w:p>
    <w:p w14:paraId="07735F99" w14:textId="4E61C8FD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របស់</w:t>
      </w:r>
      <w:r w:rsidR="009857B5" w:rsidRPr="00CC18D4">
        <w:rPr>
          <w:rFonts w:ascii="Khmer OS" w:hAnsi="Khmer OS" w:cs="Khmer OS"/>
          <w:szCs w:val="24"/>
          <w:lang w:val="ca-ES" w:bidi="km-KH"/>
        </w:rPr>
        <w:t>អង្គការ</w:t>
      </w:r>
      <w:r w:rsidRPr="00CC18D4">
        <w:rPr>
          <w:rFonts w:ascii="Khmer OS" w:hAnsi="Khmer OS" w:cs="Khmer OS"/>
          <w:szCs w:val="24"/>
          <w:lang w:val="ca-ES" w:bidi="km-KH"/>
        </w:rPr>
        <w:t>សម្រាប់ការិយបរិច្ឆេទនេះ។​ក្នុងការរៀបចំរបាយការណ៍ហិរញ្ញវត្ថុនេះ ត្រូវបានតម្រូវឲ្យ៖</w:t>
      </w:r>
    </w:p>
    <w:p w14:paraId="02BE2160" w14:textId="77777777" w:rsidR="00D476DF" w:rsidRDefault="00F531A8" w:rsidP="00D476DF">
      <w:pPr>
        <w:ind w:firstLine="1304"/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ក-​ អនុមត័គោលនយោបាយ គណនេយ្យតាមស្តង់ដារ របាយការណ៍ទាក់ទងនឹង</w:t>
      </w:r>
    </w:p>
    <w:p w14:paraId="67C4B56C" w14:textId="21811077" w:rsidR="00F531A8" w:rsidRPr="00CC18D4" w:rsidRDefault="00F531A8" w:rsidP="000A77E4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ហិរញ្ញវត្ថុអន្តរជាតិនៃកម្ពុជា</w:t>
      </w:r>
      <w:r w:rsidRPr="00CC18D4">
        <w:rPr>
          <w:rFonts w:ascii="Khmer OS" w:hAnsi="Khmer OS" w:cs="Khmer OS"/>
          <w:szCs w:val="24"/>
          <w:cs/>
          <w:lang w:val="ca-ES" w:bidi="km-KH"/>
        </w:rPr>
        <w:t>សម្រាប់</w:t>
      </w:r>
      <w:r w:rsidR="00CD7B23" w:rsidRPr="00CC18D4">
        <w:rPr>
          <w:rFonts w:ascii="Khmer OS" w:hAnsi="Khmer OS" w:cs="Khmer OS"/>
          <w:szCs w:val="24"/>
          <w:lang w:val="ca-ES" w:bidi="km-KH"/>
        </w:rPr>
        <w:t>អង្គការមិនស្វែងរកប្រាក់ចំណេញ</w:t>
      </w:r>
      <w:r w:rsidRPr="00CC18D4">
        <w:rPr>
          <w:rFonts w:ascii="Khmer OS" w:hAnsi="Khmer OS" w:cs="Khmer OS"/>
          <w:szCs w:val="24"/>
          <w:cs/>
          <w:lang w:val="ca-ES" w:bidi="km-KH"/>
        </w:rPr>
        <w:t xml:space="preserve"> </w:t>
      </w:r>
      <w:r w:rsidRPr="00CC18D4">
        <w:rPr>
          <w:rFonts w:ascii="Times New Roman" w:hAnsi="Times New Roman"/>
          <w:szCs w:val="24"/>
          <w:lang w:val="ca-ES" w:bidi="km-KH"/>
        </w:rPr>
        <w:t>“</w:t>
      </w:r>
      <w:r w:rsidRPr="00CC18D4">
        <w:rPr>
          <w:rFonts w:ascii="Khmer OS" w:hAnsi="Khmer OS" w:cs="Khmer OS"/>
          <w:szCs w:val="24"/>
          <w:lang w:val="ca-ES" w:bidi="km-KH"/>
        </w:rPr>
        <w:t xml:space="preserve"> IFRS </w:t>
      </w:r>
      <w:r w:rsidR="00795D4F" w:rsidRPr="00CC18D4">
        <w:rPr>
          <w:rFonts w:ascii="Cambria" w:hAnsi="Cambria" w:cs="Khmer OS"/>
          <w:szCs w:val="24"/>
          <w:lang w:val="ca-ES" w:bidi="km-KH"/>
        </w:rPr>
        <w:t>for N</w:t>
      </w:r>
      <w:r w:rsidR="00C36D68" w:rsidRPr="00CC18D4">
        <w:rPr>
          <w:rFonts w:ascii="Cambria" w:hAnsi="Cambria" w:cs="Khmer OS"/>
          <w:szCs w:val="24"/>
          <w:lang w:val="ca-ES" w:bidi="km-KH"/>
        </w:rPr>
        <w:t>FPE</w:t>
      </w:r>
      <w:r w:rsidR="00795D4F" w:rsidRPr="00CC18D4">
        <w:rPr>
          <w:rFonts w:ascii="Cambria" w:hAnsi="Cambria" w:cs="Khmer OS"/>
          <w:szCs w:val="24"/>
          <w:lang w:val="ca-ES" w:bidi="km-KH"/>
        </w:rPr>
        <w:t>s</w:t>
      </w:r>
      <w:r w:rsidRPr="00CC18D4">
        <w:rPr>
          <w:rFonts w:ascii="Times New Roman" w:hAnsi="Times New Roman"/>
          <w:szCs w:val="24"/>
          <w:lang w:val="ca-ES" w:bidi="km-KH"/>
        </w:rPr>
        <w:t>”</w:t>
      </w:r>
      <w:r w:rsidRPr="00CC18D4">
        <w:rPr>
          <w:rFonts w:ascii="Khmer OS" w:hAnsi="Khmer OS" w:cs="Khmer OS"/>
          <w:szCs w:val="24"/>
          <w:lang w:val="ca-ES" w:bidi="km-KH"/>
        </w:rPr>
        <w:t xml:space="preserve"> ដែលគាំទ្រដោយការវិនិច្ឆយ័និងការប៉ាន់ប្រមាណសមហេតុផល និងប្រុងប្រយត្ន័ ហើយបន្ទាប់មកធ្វើ ការអនុវត្តគោលការ</w:t>
      </w:r>
      <w:r w:rsidR="003C00B5" w:rsidRPr="00CC18D4">
        <w:rPr>
          <w:rFonts w:ascii="Khmer OS" w:hAnsi="Khmer OS" w:cs="Khmer OS"/>
          <w:szCs w:val="24"/>
          <w:lang w:val="ca-ES" w:bidi="km-KH"/>
        </w:rPr>
        <w:t>ណ៍</w:t>
      </w:r>
      <w:r w:rsidRPr="00CC18D4">
        <w:rPr>
          <w:rFonts w:ascii="Khmer OS" w:hAnsi="Khmer OS" w:cs="Khmer OS"/>
          <w:szCs w:val="24"/>
          <w:lang w:val="ca-ES" w:bidi="km-KH"/>
        </w:rPr>
        <w:t>ទាំងនេះ</w:t>
      </w:r>
      <w:r w:rsidR="002C2DAB" w:rsidRPr="00CC18D4">
        <w:rPr>
          <w:rFonts w:ascii="Khmer OS" w:hAnsi="Khmer OS" w:cs="Khmer OS"/>
          <w:szCs w:val="24"/>
          <w:lang w:val="ca-ES" w:bidi="km-KH"/>
        </w:rPr>
        <w:t>ឲ្យ</w:t>
      </w:r>
      <w:r w:rsidRPr="00CC18D4">
        <w:rPr>
          <w:rFonts w:ascii="Khmer OS" w:hAnsi="Khmer OS" w:cs="Khmer OS"/>
          <w:szCs w:val="24"/>
          <w:lang w:val="ca-ES" w:bidi="km-KH"/>
        </w:rPr>
        <w:t>បានជាប្រចាំ។</w:t>
      </w:r>
    </w:p>
    <w:p w14:paraId="723F639D" w14:textId="77777777" w:rsidR="00EE08F8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ab/>
        <w:t>ខ. អនុលោមតាមគោលការ</w:t>
      </w:r>
      <w:r w:rsidR="003C00B5" w:rsidRPr="00CC18D4">
        <w:rPr>
          <w:rFonts w:ascii="Khmer OS" w:hAnsi="Khmer OS" w:cs="Khmer OS"/>
          <w:szCs w:val="24"/>
          <w:lang w:val="ca-ES" w:bidi="km-KH"/>
        </w:rPr>
        <w:t>ណ៍</w:t>
      </w:r>
      <w:r w:rsidRPr="00CC18D4">
        <w:rPr>
          <w:rFonts w:ascii="Khmer OS" w:hAnsi="Khmer OS" w:cs="Khmer OS"/>
          <w:szCs w:val="24"/>
          <w:lang w:val="ca-ES" w:bidi="km-KH"/>
        </w:rPr>
        <w:t xml:space="preserve">ស្តង់ដារបាយករណ៍ហិរញ្ញវត្ថុអន្តរជាតិនៃកម្ពុជា </w:t>
      </w:r>
      <w:r w:rsidRPr="00CC18D4">
        <w:rPr>
          <w:rFonts w:ascii="Times New Roman" w:hAnsi="Times New Roman"/>
          <w:szCs w:val="24"/>
          <w:lang w:val="ca-ES" w:bidi="km-KH"/>
        </w:rPr>
        <w:t>“</w:t>
      </w:r>
      <w:r w:rsidRPr="00CC18D4">
        <w:rPr>
          <w:rFonts w:ascii="Khmer OS" w:hAnsi="Khmer OS" w:cs="Khmer OS"/>
          <w:szCs w:val="24"/>
          <w:lang w:val="ca-ES" w:bidi="km-KH"/>
        </w:rPr>
        <w:t xml:space="preserve"> IFRS </w:t>
      </w:r>
      <w:r w:rsidR="005B577B" w:rsidRPr="00CC18D4">
        <w:rPr>
          <w:rFonts w:ascii="Cambria" w:hAnsi="Cambria" w:cs="Khmer OS"/>
          <w:szCs w:val="24"/>
          <w:lang w:val="ca-ES" w:bidi="km-KH"/>
        </w:rPr>
        <w:t>for N</w:t>
      </w:r>
      <w:r w:rsidR="000813D6" w:rsidRPr="00CC18D4">
        <w:rPr>
          <w:rFonts w:ascii="Cambria" w:hAnsi="Cambria" w:cs="Khmer OS"/>
          <w:szCs w:val="24"/>
          <w:lang w:val="ca-ES" w:bidi="km-KH"/>
        </w:rPr>
        <w:t>FP</w:t>
      </w:r>
      <w:r w:rsidRPr="00CC18D4">
        <w:rPr>
          <w:rFonts w:ascii="Khmer OS" w:hAnsi="Khmer OS" w:cs="Khmer OS"/>
          <w:szCs w:val="24"/>
          <w:lang w:val="ca-ES" w:bidi="km-KH"/>
        </w:rPr>
        <w:t>E</w:t>
      </w:r>
      <w:r w:rsidR="00795D4F" w:rsidRPr="00CC18D4">
        <w:rPr>
          <w:rFonts w:ascii="Cambria" w:hAnsi="Cambria" w:cs="Khmer OS"/>
          <w:szCs w:val="24"/>
          <w:lang w:val="ca-ES" w:bidi="km-KH"/>
        </w:rPr>
        <w:t>s</w:t>
      </w:r>
      <w:r w:rsidRPr="00CC18D4">
        <w:rPr>
          <w:rFonts w:ascii="Times New Roman" w:hAnsi="Times New Roman"/>
          <w:szCs w:val="24"/>
          <w:lang w:val="ca-ES" w:bidi="km-KH"/>
        </w:rPr>
        <w:t>”</w:t>
      </w:r>
      <w:r w:rsidRPr="00CC18D4">
        <w:rPr>
          <w:rFonts w:ascii="Khmer OS" w:hAnsi="Khmer OS" w:cs="Khmer OS"/>
          <w:szCs w:val="24"/>
          <w:lang w:val="ca-ES" w:bidi="km-KH"/>
        </w:rPr>
        <w:t xml:space="preserve"> ហើយប្រសិនបើមានការប្រាស់ចាកណាមួយពីស្តង់ដាទាំងនោះ ក្នុងការបង្ហាញនូវ</w:t>
      </w:r>
    </w:p>
    <w:p w14:paraId="0307C0F0" w14:textId="299C96D2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ទិដ្ឋភាពពិតនិងត្រឹមត្រូវ ក្រុមប្រឹក្សាភិបាលត្រូវប្រាកដថាការប្រាស់ចាកទាំងនេះត្រូវបានលាតត្រដាង ពន្យល់ និងកំណត់បរិមាណឲ្យបានត្រឹមត្រូវក្នុងរបាយការណ៍។</w:t>
      </w:r>
    </w:p>
    <w:p w14:paraId="1A0A2838" w14:textId="77777777" w:rsidR="00042FA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ab/>
        <w:t>គ. រក្សាកំណត់ត្រាគណនេយ្យឲ្យបានគ្រប់គ្រាន់ និងប្រពន្ធ័គ្រប់គ្រងផ្ទៃក្នុងឲ្យមាន</w:t>
      </w:r>
    </w:p>
    <w:p w14:paraId="5B8176F4" w14:textId="33352CF3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ប្រសិទ្ធិភាព</w:t>
      </w:r>
      <w:r w:rsidR="00FC16F8" w:rsidRPr="00CC18D4">
        <w:rPr>
          <w:rFonts w:ascii="Khmer OS" w:hAnsi="Khmer OS" w:cs="Khmer OS"/>
          <w:szCs w:val="24"/>
          <w:lang w:val="ca-ES" w:bidi="km-KH"/>
        </w:rPr>
        <w:t>។</w:t>
      </w:r>
    </w:p>
    <w:p w14:paraId="565AF756" w14:textId="77777777" w:rsidR="00F33DB5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ab/>
        <w:t>ឃ. រៀបចំរបាយការណ៍ហិរញ្ញវត្ថុ ដោយផ្អែកលើមូលដ្ឋានគោលការណ៍និរន្តរភាពនៃ</w:t>
      </w:r>
    </w:p>
    <w:p w14:paraId="12564316" w14:textId="77777777" w:rsidR="00B5141A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ដំណើរការ</w:t>
      </w:r>
      <w:r w:rsidR="00985E2F"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Pr="00CC18D4">
        <w:rPr>
          <w:rFonts w:ascii="Khmer OS" w:hAnsi="Khmer OS" w:cs="Khmer OS"/>
          <w:szCs w:val="24"/>
          <w:lang w:val="ca-ES" w:bidi="km-KH"/>
        </w:rPr>
        <w:t>លើកលែងតែក្នុងករណីមិនអាចសន្មតសមស្របថា</w:t>
      </w:r>
      <w:r w:rsidR="00343C27" w:rsidRPr="00CC18D4">
        <w:rPr>
          <w:rFonts w:ascii="Khmer OS" w:hAnsi="Khmer OS" w:cs="Khmer OS"/>
          <w:szCs w:val="24"/>
          <w:lang w:val="ca-ES" w:bidi="km-KH"/>
        </w:rPr>
        <w:t>អង្គការ</w:t>
      </w:r>
      <w:r w:rsidRPr="00CC18D4">
        <w:rPr>
          <w:rFonts w:ascii="Khmer OS" w:hAnsi="Khmer OS" w:cs="Khmer OS"/>
          <w:szCs w:val="24"/>
          <w:lang w:val="ca-ES" w:bidi="km-KH"/>
        </w:rPr>
        <w:t>នឹងបន្តធ្វើប្រតិបត្តិការរបស់</w:t>
      </w:r>
    </w:p>
    <w:p w14:paraId="55D1F807" w14:textId="6FCC794C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ខ្លួននាពេលអនាគត និង</w:t>
      </w:r>
    </w:p>
    <w:p w14:paraId="62A0C3C3" w14:textId="77777777" w:rsidR="00B5141A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ab/>
        <w:t>ង. ពិនិត្យនិងដឹកនាំ</w:t>
      </w:r>
      <w:r w:rsidR="008271A1" w:rsidRPr="00CC18D4">
        <w:rPr>
          <w:rFonts w:ascii="Khmer OS" w:hAnsi="Khmer OS" w:cs="Khmer OS"/>
          <w:szCs w:val="24"/>
          <w:lang w:val="ca-ES" w:bidi="km-KH"/>
        </w:rPr>
        <w:t>អង្គការ</w:t>
      </w:r>
      <w:r w:rsidRPr="00CC18D4">
        <w:rPr>
          <w:rFonts w:ascii="Khmer OS" w:hAnsi="Khmer OS" w:cs="Khmer OS"/>
          <w:szCs w:val="24"/>
          <w:lang w:val="ca-ES" w:bidi="km-KH"/>
        </w:rPr>
        <w:t>ឲ្យមានប្រសិទ្ធិភាពលើរាល់សេចក្តីសម្រេចចិត្តសំខាន់ៗ</w:t>
      </w:r>
    </w:p>
    <w:p w14:paraId="70228609" w14:textId="70ADFA11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 xml:space="preserve">ដែលប៉ះពាល់ដល់ប្រតិបត្តិការហើយត្រូវប្រាកដថាកិច្ចការទាំងនេះត្រូវបានបង្ហាញត្រឹមត្រូវក្នងរបាយការណ៍ហិរញ្ញវត្ថុ។ </w:t>
      </w:r>
    </w:p>
    <w:p w14:paraId="777CEFCB" w14:textId="77777777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</w:p>
    <w:p w14:paraId="321592F2" w14:textId="77777777" w:rsidR="00E533C4" w:rsidRDefault="00366836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នាយកប្រចាំ</w:t>
      </w:r>
      <w:r w:rsidR="00C61AFC" w:rsidRPr="00CC18D4">
        <w:rPr>
          <w:rFonts w:ascii="Khmer OS" w:hAnsi="Khmer OS" w:cs="Khmer OS"/>
          <w:szCs w:val="24"/>
          <w:lang w:val="ca-ES" w:bidi="km-KH"/>
        </w:rPr>
        <w:t>តំបន់អាស៊ីសូមអះ</w:t>
      </w:r>
      <w:r w:rsidR="00F531A8" w:rsidRPr="00CC18D4">
        <w:rPr>
          <w:rFonts w:ascii="Khmer OS" w:hAnsi="Khmer OS" w:cs="Khmer OS"/>
          <w:szCs w:val="24"/>
          <w:lang w:val="ca-ES" w:bidi="km-KH"/>
        </w:rPr>
        <w:t>អាងថា</w:t>
      </w:r>
      <w:r w:rsidR="00312EE1" w:rsidRPr="00CC18D4">
        <w:rPr>
          <w:rFonts w:ascii="Khmer OS" w:hAnsi="Khmer OS" w:cs="Khmer OS"/>
          <w:szCs w:val="24"/>
          <w:lang w:val="ca-ES" w:bidi="km-KH"/>
        </w:rPr>
        <w:t>អង្គការ</w:t>
      </w:r>
      <w:r w:rsidR="00F531A8" w:rsidRPr="00CC18D4">
        <w:rPr>
          <w:rFonts w:ascii="Khmer OS" w:hAnsi="Khmer OS" w:cs="Khmer OS"/>
          <w:szCs w:val="24"/>
          <w:lang w:val="ca-ES" w:bidi="km-KH"/>
        </w:rPr>
        <w:t>បានអនុវត្តតាមរាល់លក្ខខណ្ឌតម្រូវខាងលើក្នុងការ</w:t>
      </w:r>
    </w:p>
    <w:p w14:paraId="46E2EA60" w14:textId="2C6176C1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>រៀបចំរបាយការណ៍ហិរញ្ញវត្ថុ</w:t>
      </w:r>
      <w:r w:rsidR="00C61AFC" w:rsidRPr="00CC18D4">
        <w:rPr>
          <w:rFonts w:ascii="Khmer OS" w:hAnsi="Khmer OS" w:cs="Khmer OS"/>
          <w:szCs w:val="24"/>
          <w:lang w:val="ca-ES" w:bidi="km-KH"/>
        </w:rPr>
        <w:t>។</w:t>
      </w:r>
    </w:p>
    <w:p w14:paraId="0A4632A7" w14:textId="77777777" w:rsidR="00F531A8" w:rsidRPr="00CC18D4" w:rsidRDefault="00F531A8" w:rsidP="001D6AF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4211F8F9" w14:textId="384C7026" w:rsidR="00F531A8" w:rsidRPr="00CC18D4" w:rsidRDefault="00F531A8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  <w:r w:rsidRPr="00CC18D4">
        <w:rPr>
          <w:rFonts w:ascii="Khmer OS Muol Light" w:hAnsi="Khmer OS Muol Light" w:cs="Khmer OS Muol Light"/>
          <w:szCs w:val="24"/>
          <w:cs/>
          <w:lang w:val="ca-ES" w:bidi="km-KH"/>
        </w:rPr>
        <w:t>សេចក្តីថ្លែងការណ៍របស់</w:t>
      </w:r>
      <w:r w:rsidR="00014B59" w:rsidRPr="00CC18D4">
        <w:rPr>
          <w:rFonts w:ascii="Khmer OS Muol Light" w:hAnsi="Khmer OS Muol Light" w:cs="Khmer OS Muol Light"/>
          <w:szCs w:val="24"/>
          <w:lang w:val="ca-ES" w:bidi="km-KH"/>
        </w:rPr>
        <w:t>នាយកប្រចាំតំបន់</w:t>
      </w:r>
    </w:p>
    <w:p w14:paraId="46894D29" w14:textId="77777777" w:rsidR="00F531A8" w:rsidRPr="00DD3A5F" w:rsidRDefault="00F531A8" w:rsidP="001D6AF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1C61FC88" w14:textId="51B48B6E" w:rsidR="00F531A8" w:rsidRPr="00CC18D4" w:rsidRDefault="00F531A8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cs/>
          <w:lang w:val="ca-ES" w:bidi="km-KH"/>
        </w:rPr>
        <w:t>ក្នុងនាម</w:t>
      </w:r>
      <w:r w:rsidR="00014B59" w:rsidRPr="00CC18D4">
        <w:rPr>
          <w:rFonts w:ascii="Khmer OS" w:hAnsi="Khmer OS" w:cs="Khmer OS"/>
          <w:szCs w:val="24"/>
          <w:lang w:val="ca-ES" w:bidi="km-KH"/>
        </w:rPr>
        <w:t>ជានាយកប្រចាំតំបន់</w:t>
      </w:r>
      <w:r w:rsidRPr="00CC18D4">
        <w:rPr>
          <w:rFonts w:ascii="Khmer OS" w:hAnsi="Khmer OS" w:cs="Khmer OS"/>
          <w:szCs w:val="24"/>
          <w:cs/>
          <w:lang w:val="ca-ES" w:bidi="km-KH"/>
        </w:rPr>
        <w:t xml:space="preserve"> យើងខ្ញុំសូមបញ្ជាក់អះអាងថារបាយការណ៍ហិរញ្ញវត្ថុបង្ហាញនូវទិដ្ឋភាពពិត និងត្រឹមត្រូវនៃស្ថានភាពរបស់</w:t>
      </w:r>
      <w:r w:rsidR="000F67AA" w:rsidRPr="00CC18D4">
        <w:rPr>
          <w:rFonts w:ascii="Khmer OS" w:hAnsi="Khmer OS" w:cs="Khmer OS"/>
          <w:szCs w:val="24"/>
          <w:lang w:val="ca-ES" w:bidi="km-KH"/>
        </w:rPr>
        <w:t>អង្គការ</w:t>
      </w:r>
      <w:r w:rsidRPr="00CC18D4">
        <w:rPr>
          <w:rFonts w:ascii="Khmer OS" w:hAnsi="Khmer OS" w:cs="Khmer OS"/>
          <w:szCs w:val="24"/>
          <w:cs/>
          <w:lang w:val="ca-ES" w:bidi="km-KH"/>
        </w:rPr>
        <w:t xml:space="preserve"> សម្រាប់ការិយបរិច្ឆេទគិតត្រឹមថ្ងៃទី៣១ ខែ ធ្នូ ឆ្នាំ ២០២</w:t>
      </w:r>
      <w:r w:rsidR="0084172A">
        <w:rPr>
          <w:rFonts w:ascii="Khmer OS" w:hAnsi="Khmer OS" w:cs="Khmer OS"/>
          <w:szCs w:val="24"/>
          <w:lang w:val="ca-ES" w:bidi="km-KH"/>
        </w:rPr>
        <w:t>៣</w:t>
      </w:r>
      <w:r w:rsidRPr="00CC18D4">
        <w:rPr>
          <w:rFonts w:ascii="Khmer OS" w:hAnsi="Khmer OS" w:cs="Khmer OS"/>
          <w:szCs w:val="24"/>
          <w:cs/>
          <w:lang w:val="ca-ES" w:bidi="km-KH"/>
        </w:rPr>
        <w:t xml:space="preserve"> ព្រមទាំងលទ្ធផលនៃ</w:t>
      </w:r>
      <w:r w:rsidR="00076421" w:rsidRPr="00CC18D4">
        <w:rPr>
          <w:rFonts w:ascii="Khmer OS" w:hAnsi="Khmer OS" w:cs="Khmer OS"/>
          <w:szCs w:val="24"/>
          <w:lang w:val="ca-ES" w:bidi="km-KH"/>
        </w:rPr>
        <w:t>សកម្មភាព</w:t>
      </w:r>
      <w:r w:rsidRPr="00CC18D4">
        <w:rPr>
          <w:rFonts w:ascii="Khmer OS" w:hAnsi="Khmer OS" w:cs="Khmer OS"/>
          <w:szCs w:val="24"/>
          <w:cs/>
          <w:lang w:val="ca-ES" w:bidi="km-KH"/>
        </w:rPr>
        <w:t>ប្រតិបត្តិការ</w:t>
      </w:r>
      <w:r w:rsidR="00076421" w:rsidRPr="00CC18D4">
        <w:rPr>
          <w:rFonts w:ascii="Khmer OS" w:hAnsi="Khmer OS" w:cs="Khmer OS"/>
          <w:szCs w:val="24"/>
          <w:cs/>
          <w:lang w:val="ca-ES" w:bidi="km-KH"/>
        </w:rPr>
        <w:t xml:space="preserve"> </w:t>
      </w:r>
      <w:r w:rsidRPr="00CC18D4">
        <w:rPr>
          <w:rFonts w:ascii="Khmer OS" w:hAnsi="Khmer OS" w:cs="Khmer OS"/>
          <w:szCs w:val="24"/>
          <w:cs/>
          <w:lang w:val="ca-ES" w:bidi="km-KH"/>
        </w:rPr>
        <w:t>និងស្ថានភាពលំហូសាច់ប្រាក់របស់</w:t>
      </w:r>
      <w:r w:rsidR="000F4259" w:rsidRPr="00CC18D4">
        <w:rPr>
          <w:rFonts w:ascii="Khmer OS" w:hAnsi="Khmer OS" w:cs="Khmer OS"/>
          <w:szCs w:val="24"/>
          <w:lang w:val="ca-ES" w:bidi="km-KH"/>
        </w:rPr>
        <w:t>អង្គការ</w:t>
      </w:r>
      <w:r w:rsidRPr="00CC18D4">
        <w:rPr>
          <w:rFonts w:ascii="Khmer OS" w:hAnsi="Khmer OS" w:cs="Khmer OS"/>
          <w:szCs w:val="24"/>
          <w:cs/>
          <w:lang w:val="ca-ES" w:bidi="km-KH"/>
        </w:rPr>
        <w:t xml:space="preserve"> សម្រាប់</w:t>
      </w:r>
      <w:r w:rsidRPr="00CC18D4">
        <w:rPr>
          <w:rFonts w:ascii="Khmer OS" w:hAnsi="Khmer OS" w:cs="Khmer OS"/>
          <w:szCs w:val="24"/>
          <w:cs/>
          <w:lang w:val="ca-ES" w:bidi="km-KH"/>
        </w:rPr>
        <w:lastRenderedPageBreak/>
        <w:t>ការិយបរិច្ឆេទនេះ ដោយអនុលោមតាមស្តង់ដារបាយការណ៍ទាក់ទងនឹងហិរញ្ញវត្ថុអន្តរជាតិនៃកម្ពុជា</w:t>
      </w:r>
      <w:r w:rsidR="008E5125" w:rsidRPr="00CC18D4">
        <w:rPr>
          <w:rFonts w:ascii="Khmer OS" w:hAnsi="Khmer OS" w:cs="Khmer OS"/>
          <w:szCs w:val="24"/>
          <w:lang w:val="ca-ES" w:bidi="km-KH"/>
        </w:rPr>
        <w:t xml:space="preserve"> សម្រាប់</w:t>
      </w:r>
      <w:r w:rsidR="00B54753" w:rsidRPr="00CC18D4">
        <w:rPr>
          <w:rFonts w:ascii="Khmer OS" w:hAnsi="Khmer OS" w:cs="Khmer OS"/>
          <w:szCs w:val="24"/>
          <w:lang w:val="ca-ES" w:bidi="km-KH"/>
        </w:rPr>
        <w:t>អង្គភាពមិនស្វែង</w:t>
      </w:r>
      <w:r w:rsidR="00605F89" w:rsidRPr="00CC18D4">
        <w:rPr>
          <w:rFonts w:ascii="Khmer OS" w:hAnsi="Khmer OS" w:cs="Khmer OS"/>
          <w:szCs w:val="24"/>
          <w:lang w:val="ca-ES" w:bidi="km-KH"/>
        </w:rPr>
        <w:t>រកប្រាក់ចំណេញ</w:t>
      </w:r>
      <w:r w:rsidRPr="00CC18D4">
        <w:rPr>
          <w:rFonts w:ascii="Khmer OS" w:hAnsi="Khmer OS" w:cs="Khmer OS"/>
          <w:szCs w:val="24"/>
          <w:cs/>
          <w:lang w:val="ca-ES" w:bidi="km-KH"/>
        </w:rPr>
        <w:t xml:space="preserve"> </w:t>
      </w:r>
      <w:r w:rsidRPr="00CC18D4">
        <w:rPr>
          <w:rFonts w:ascii="Times New Roman" w:hAnsi="Times New Roman"/>
          <w:szCs w:val="24"/>
          <w:lang w:val="ca-ES" w:bidi="km-KH"/>
        </w:rPr>
        <w:t>“</w:t>
      </w:r>
      <w:r w:rsidRPr="00CC18D4">
        <w:rPr>
          <w:rFonts w:ascii="Khmer OS" w:hAnsi="Khmer OS" w:cs="Khmer OS"/>
          <w:szCs w:val="24"/>
          <w:lang w:val="ca-ES" w:bidi="km-KH"/>
        </w:rPr>
        <w:t xml:space="preserve">CIFS </w:t>
      </w:r>
      <w:r w:rsidR="000C09F7" w:rsidRPr="00CC18D4">
        <w:rPr>
          <w:rFonts w:ascii="Cambria" w:hAnsi="Cambria" w:cs="Khmer OS"/>
          <w:szCs w:val="24"/>
          <w:lang w:val="ca-ES" w:bidi="km-KH"/>
        </w:rPr>
        <w:t>for N</w:t>
      </w:r>
      <w:r w:rsidR="00F65000" w:rsidRPr="00CC18D4">
        <w:rPr>
          <w:rFonts w:ascii="Cambria" w:hAnsi="Cambria" w:cs="Khmer OS"/>
          <w:szCs w:val="24"/>
          <w:lang w:val="ca-ES" w:bidi="km-KH"/>
        </w:rPr>
        <w:t>FP</w:t>
      </w:r>
      <w:r w:rsidRPr="00CC18D4">
        <w:rPr>
          <w:rFonts w:ascii="Khmer OS" w:hAnsi="Khmer OS" w:cs="Khmer OS"/>
          <w:szCs w:val="24"/>
          <w:lang w:val="ca-ES" w:bidi="km-KH"/>
        </w:rPr>
        <w:t>E</w:t>
      </w:r>
      <w:r w:rsidR="008E5125" w:rsidRPr="00CC18D4">
        <w:rPr>
          <w:rFonts w:ascii="Cambria" w:hAnsi="Cambria" w:cs="Khmer OS"/>
          <w:szCs w:val="24"/>
          <w:lang w:val="ca-ES" w:bidi="km-KH"/>
        </w:rPr>
        <w:t>s</w:t>
      </w:r>
      <w:r w:rsidRPr="00CC18D4">
        <w:rPr>
          <w:rFonts w:ascii="Times New Roman" w:hAnsi="Times New Roman"/>
          <w:szCs w:val="24"/>
          <w:lang w:val="ca-ES" w:bidi="km-KH"/>
        </w:rPr>
        <w:t>”</w:t>
      </w:r>
      <w:r w:rsidRPr="00CC18D4">
        <w:rPr>
          <w:rFonts w:ascii="Khmer OS" w:hAnsi="Khmer OS" w:cs="Khmer OS"/>
          <w:szCs w:val="24"/>
          <w:cs/>
          <w:lang w:val="ca-ES" w:bidi="km-KH"/>
        </w:rPr>
        <w:t>។</w:t>
      </w:r>
    </w:p>
    <w:p w14:paraId="0C936412" w14:textId="77777777" w:rsidR="00CC18D4" w:rsidRPr="00CC18D4" w:rsidRDefault="00CC18D4" w:rsidP="001D6AF9">
      <w:pPr>
        <w:jc w:val="both"/>
        <w:rPr>
          <w:rFonts w:ascii="Khmer OS" w:hAnsi="Khmer OS" w:cs="Khmer OS"/>
          <w:szCs w:val="24"/>
          <w:lang w:val="ca-ES" w:bidi="km-KH"/>
        </w:rPr>
      </w:pPr>
    </w:p>
    <w:p w14:paraId="44C7C45D" w14:textId="70D90011" w:rsidR="00FD64DB" w:rsidRPr="00CC18D4" w:rsidRDefault="008F3EAB" w:rsidP="001D6AF9">
      <w:pPr>
        <w:ind w:left="2608"/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 xml:space="preserve">​​​​     </w:t>
      </w:r>
      <w:r w:rsidR="007176B5">
        <w:rPr>
          <w:rFonts w:ascii="Khmer OS" w:hAnsi="Khmer OS" w:cs="Khmer OS"/>
          <w:szCs w:val="24"/>
          <w:lang w:val="ca-ES" w:bidi="km-KH"/>
        </w:rPr>
        <w:t>​​</w:t>
      </w:r>
      <w:r w:rsidR="007176B5">
        <w:rPr>
          <w:rFonts w:ascii="Khmer OS" w:hAnsi="Khmer OS" w:cs="Khmer OS"/>
          <w:szCs w:val="24"/>
          <w:lang w:val="ca-ES" w:bidi="km-KH"/>
        </w:rPr>
        <w:tab/>
        <w:t>​</w:t>
      </w:r>
      <w:r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="007176B5">
        <w:rPr>
          <w:rFonts w:ascii="Khmer OS" w:hAnsi="Khmer OS" w:cs="Khmer OS"/>
          <w:szCs w:val="24"/>
          <w:lang w:val="ca-ES" w:bidi="km-KH"/>
        </w:rPr>
        <w:t xml:space="preserve">     </w:t>
      </w:r>
      <w:r w:rsidR="00FD64DB" w:rsidRPr="00CC18D4">
        <w:rPr>
          <w:rFonts w:ascii="Khmer OS" w:hAnsi="Khmer OS" w:cs="Khmer OS"/>
          <w:szCs w:val="24"/>
          <w:lang w:val="ca-ES" w:bidi="km-KH"/>
        </w:rPr>
        <w:t>ថ្ងៃព</w:t>
      </w:r>
      <w:r w:rsidR="008F7681">
        <w:rPr>
          <w:rFonts w:ascii="Khmer OS" w:hAnsi="Khmer OS" w:cs="Khmer OS"/>
          <w:szCs w:val="24"/>
          <w:lang w:val="ca-ES" w:bidi="km-KH"/>
        </w:rPr>
        <w:t>ុធ</w:t>
      </w:r>
      <w:r w:rsidR="00FD64DB"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="008F7681">
        <w:rPr>
          <w:rFonts w:ascii="Khmer OS" w:hAnsi="Khmer OS" w:cs="Khmer OS"/>
          <w:szCs w:val="24"/>
          <w:lang w:val="ca-ES" w:bidi="km-KH"/>
        </w:rPr>
        <w:t>៥កើត</w:t>
      </w:r>
      <w:r w:rsidR="00FD64DB" w:rsidRPr="00CC18D4">
        <w:rPr>
          <w:rFonts w:ascii="Khmer OS" w:hAnsi="Khmer OS" w:cs="Khmer OS"/>
          <w:szCs w:val="24"/>
          <w:lang w:val="ca-ES" w:bidi="km-KH"/>
        </w:rPr>
        <w:t xml:space="preserve"> ខែ</w:t>
      </w:r>
      <w:r w:rsidR="00A51DEE">
        <w:rPr>
          <w:rFonts w:ascii="Khmer OS" w:hAnsi="Khmer OS" w:cs="Khmer OS"/>
          <w:szCs w:val="24"/>
          <w:lang w:val="ca-ES" w:bidi="km-KH"/>
        </w:rPr>
        <w:t>មាឃ</w:t>
      </w:r>
      <w:r w:rsidR="00FD64DB" w:rsidRPr="00CC18D4">
        <w:rPr>
          <w:rFonts w:ascii="Khmer OS" w:hAnsi="Khmer OS" w:cs="Khmer OS"/>
          <w:szCs w:val="24"/>
          <w:lang w:val="ca-ES" w:bidi="km-KH"/>
        </w:rPr>
        <w:t xml:space="preserve"> ឆ្នាំ </w:t>
      </w:r>
      <w:r w:rsidR="007176B5">
        <w:rPr>
          <w:rFonts w:ascii="Khmer OS" w:hAnsi="Khmer OS" w:cs="Khmer OS"/>
          <w:szCs w:val="24"/>
          <w:lang w:val="ca-ES" w:bidi="km-KH"/>
        </w:rPr>
        <w:t>ថោះ</w:t>
      </w:r>
      <w:r w:rsidR="00FD64DB" w:rsidRPr="00CC18D4">
        <w:rPr>
          <w:rFonts w:ascii="Khmer OS" w:hAnsi="Khmer OS" w:cs="Khmer OS"/>
          <w:szCs w:val="24"/>
          <w:lang w:val="ca-ES" w:bidi="km-KH"/>
        </w:rPr>
        <w:t xml:space="preserve"> </w:t>
      </w:r>
      <w:r w:rsidR="007176B5">
        <w:rPr>
          <w:rFonts w:ascii="Khmer OS" w:hAnsi="Khmer OS" w:cs="Khmer OS"/>
          <w:szCs w:val="24"/>
          <w:lang w:val="ca-ES" w:bidi="km-KH"/>
        </w:rPr>
        <w:t>បញ្ច</w:t>
      </w:r>
      <w:r w:rsidR="00FD64DB" w:rsidRPr="00CC18D4">
        <w:rPr>
          <w:rFonts w:ascii="Khmer OS" w:hAnsi="Khmer OS" w:cs="Khmer OS" w:hint="cs"/>
          <w:szCs w:val="24"/>
          <w:cs/>
          <w:lang w:val="ca-ES" w:bidi="km-KH"/>
        </w:rPr>
        <w:t xml:space="preserve">ស័ក </w:t>
      </w:r>
      <w:r w:rsidR="00FD64DB" w:rsidRPr="00CC18D4">
        <w:rPr>
          <w:rFonts w:ascii="Khmer OS" w:hAnsi="Khmer OS" w:cs="Khmer OS"/>
          <w:szCs w:val="24"/>
          <w:lang w:val="ca-ES" w:bidi="km-KH"/>
        </w:rPr>
        <w:t>ព.ស ២៥៦</w:t>
      </w:r>
      <w:r w:rsidR="007176B5">
        <w:rPr>
          <w:rFonts w:ascii="Khmer OS" w:hAnsi="Khmer OS" w:cs="Khmer OS"/>
          <w:szCs w:val="24"/>
          <w:lang w:val="ca-ES" w:bidi="km-KH"/>
        </w:rPr>
        <w:t>៧</w:t>
      </w:r>
    </w:p>
    <w:p w14:paraId="3EC4F9CE" w14:textId="564E2EA1" w:rsidR="00FD64DB" w:rsidRPr="00CC18D4" w:rsidRDefault="00FD64DB" w:rsidP="001D6AF9">
      <w:pPr>
        <w:jc w:val="both"/>
        <w:rPr>
          <w:rFonts w:ascii="Khmer OS" w:hAnsi="Khmer OS" w:cs="Khmer OS"/>
          <w:szCs w:val="24"/>
          <w:lang w:val="ca-ES" w:bidi="km-KH"/>
        </w:rPr>
      </w:pPr>
      <w:r w:rsidRPr="00CC18D4">
        <w:rPr>
          <w:rFonts w:ascii="Khmer OS" w:hAnsi="Khmer OS" w:cs="Khmer OS"/>
          <w:szCs w:val="24"/>
          <w:lang w:val="ca-ES" w:bidi="km-KH"/>
        </w:rPr>
        <w:tab/>
      </w:r>
      <w:r w:rsidRPr="00CC18D4">
        <w:rPr>
          <w:rFonts w:ascii="Khmer OS" w:hAnsi="Khmer OS" w:cs="Khmer OS"/>
          <w:szCs w:val="24"/>
          <w:lang w:val="ca-ES" w:bidi="km-KH"/>
        </w:rPr>
        <w:tab/>
      </w:r>
      <w:r w:rsidRPr="00CC18D4">
        <w:rPr>
          <w:rFonts w:ascii="Khmer OS" w:hAnsi="Khmer OS" w:cs="Khmer OS"/>
          <w:szCs w:val="24"/>
          <w:lang w:val="ca-ES" w:bidi="km-KH"/>
        </w:rPr>
        <w:tab/>
      </w:r>
      <w:r w:rsidRPr="00CC18D4">
        <w:rPr>
          <w:rFonts w:ascii="Khmer OS" w:hAnsi="Khmer OS" w:cs="Khmer OS"/>
          <w:szCs w:val="24"/>
          <w:lang w:val="ca-ES" w:bidi="km-KH"/>
        </w:rPr>
        <w:tab/>
        <w:t xml:space="preserve">រាជធានីភ្នំពេញ ថ្ងៃទី </w:t>
      </w:r>
      <w:r w:rsidR="00A51DEE">
        <w:rPr>
          <w:rFonts w:ascii="Khmer OS" w:hAnsi="Khmer OS" w:cs="Khmer OS"/>
          <w:szCs w:val="24"/>
          <w:lang w:val="ca-ES" w:bidi="km-KH"/>
        </w:rPr>
        <w:t>១</w:t>
      </w:r>
      <w:r w:rsidR="007176B5">
        <w:rPr>
          <w:rFonts w:ascii="Khmer OS" w:hAnsi="Khmer OS" w:cs="Khmer OS"/>
          <w:szCs w:val="24"/>
          <w:lang w:val="ca-ES" w:bidi="km-KH"/>
        </w:rPr>
        <w:t>៤</w:t>
      </w:r>
      <w:r w:rsidRPr="00CC18D4">
        <w:rPr>
          <w:rFonts w:ascii="Khmer OS" w:hAnsi="Khmer OS" w:cs="Khmer OS"/>
          <w:szCs w:val="24"/>
          <w:lang w:val="ca-ES" w:bidi="km-KH"/>
        </w:rPr>
        <w:t xml:space="preserve"> ខែ </w:t>
      </w:r>
      <w:r w:rsidR="00A51DEE">
        <w:rPr>
          <w:rFonts w:ascii="Khmer OS" w:hAnsi="Khmer OS" w:cs="Khmer OS"/>
          <w:szCs w:val="24"/>
          <w:lang w:val="ca-ES" w:bidi="km-KH"/>
        </w:rPr>
        <w:t>កុម្ភះ</w:t>
      </w:r>
      <w:r w:rsidRPr="00CC18D4">
        <w:rPr>
          <w:rFonts w:ascii="Khmer OS" w:hAnsi="Khmer OS" w:cs="Khmer OS"/>
          <w:szCs w:val="24"/>
          <w:lang w:val="ca-ES" w:bidi="km-KH"/>
        </w:rPr>
        <w:t xml:space="preserve"> ឆ្នាំ ២០២</w:t>
      </w:r>
      <w:r w:rsidR="007176B5">
        <w:rPr>
          <w:rFonts w:ascii="Khmer OS" w:hAnsi="Khmer OS" w:cs="Khmer OS"/>
          <w:szCs w:val="24"/>
          <w:lang w:val="ca-ES" w:bidi="km-KH"/>
        </w:rPr>
        <w:t>៤</w:t>
      </w:r>
    </w:p>
    <w:p w14:paraId="7BBEA02B" w14:textId="77777777" w:rsidR="009C7F89" w:rsidRDefault="009C7F89" w:rsidP="001D6AF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0584547D" w14:textId="397940FB" w:rsidR="00F531A8" w:rsidRDefault="0036674D" w:rsidP="00980065">
      <w:pPr>
        <w:ind w:left="5216" w:firstLine="1304"/>
        <w:jc w:val="both"/>
        <w:rPr>
          <w:rFonts w:ascii="Khmer OS Muol Light" w:hAnsi="Khmer OS Muol Light" w:cs="Khmer OS Muol Light"/>
          <w:szCs w:val="24"/>
          <w:lang w:val="ca-ES" w:bidi="km-KH"/>
        </w:rPr>
      </w:pPr>
      <w:r w:rsidRPr="00CC18D4">
        <w:rPr>
          <w:rFonts w:ascii="Khmer OS Muol Light" w:hAnsi="Khmer OS Muol Light" w:cs="Khmer OS Muol Light"/>
          <w:szCs w:val="24"/>
          <w:lang w:val="ca-ES" w:bidi="km-KH"/>
        </w:rPr>
        <w:t>នាយកប្រចាំតំបន់អាស៊ី</w:t>
      </w:r>
    </w:p>
    <w:p w14:paraId="70F4B7AD" w14:textId="77376367" w:rsidR="005C581E" w:rsidRDefault="005C581E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</w:p>
    <w:p w14:paraId="22ED547D" w14:textId="05CF12CF" w:rsidR="005C581E" w:rsidRDefault="005C581E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</w:p>
    <w:p w14:paraId="7411490A" w14:textId="097E9043" w:rsidR="005C581E" w:rsidRDefault="00F55CA0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  <w:r>
        <w:rPr>
          <w:rFonts w:ascii="Khmer OS Muol Light" w:hAnsi="Khmer OS Muol Light" w:cs="Khmer OS Muol Light"/>
          <w:noProof/>
          <w:szCs w:val="24"/>
          <w:lang w:val="ca-ES" w:bidi="km-K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6CA82" wp14:editId="701BC86F">
                <wp:simplePos x="0" y="0"/>
                <wp:positionH relativeFrom="column">
                  <wp:posOffset>4084320</wp:posOffset>
                </wp:positionH>
                <wp:positionV relativeFrom="paragraph">
                  <wp:posOffset>473710</wp:posOffset>
                </wp:positionV>
                <wp:extent cx="1645920" cy="27305"/>
                <wp:effectExtent l="0" t="0" r="30480" b="2984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5920" cy="2730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66A16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6pt,37.3pt" to="451.2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Khmer OS Muol Light" w:hAnsi="Khmer OS Muol Light" w:cs="Khmer OS Muol Light"/>
          <w:szCs w:val="24"/>
          <w:lang w:val="ca-ES" w:bidi="km-KH"/>
        </w:rPr>
        <w:tab/>
      </w:r>
      <w:r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 w:rsidR="005E02FA">
        <w:rPr>
          <w:rFonts w:ascii="Khmer OS Muol Light" w:hAnsi="Khmer OS Muol Light" w:cs="Khmer OS Muol Light"/>
          <w:szCs w:val="24"/>
          <w:lang w:val="ca-ES" w:bidi="km-KH"/>
        </w:rPr>
        <w:tab/>
      </w:r>
      <w:r>
        <w:rPr>
          <w:rFonts w:ascii="Khmer OS Muol Light" w:hAnsi="Khmer OS Muol Light" w:cs="Khmer OS Muol Light"/>
          <w:szCs w:val="24"/>
          <w:lang w:val="ca-ES" w:bidi="km-KH"/>
        </w:rPr>
        <w:tab/>
      </w:r>
      <w:r>
        <w:rPr>
          <w:rFonts w:ascii="Khmer OS Muol Light" w:hAnsi="Khmer OS Muol Light" w:cs="Khmer OS Muol Light"/>
          <w:szCs w:val="24"/>
          <w:lang w:val="ca-ES" w:bidi="km-KH"/>
        </w:rPr>
        <w:tab/>
      </w:r>
      <w:r>
        <w:rPr>
          <w:rFonts w:ascii="Khmer OS Muol Light" w:hAnsi="Khmer OS Muol Light" w:cs="Khmer OS Muol Light"/>
          <w:szCs w:val="24"/>
          <w:lang w:val="ca-ES" w:bidi="km-KH"/>
        </w:rPr>
        <w:tab/>
      </w:r>
      <w:r>
        <w:rPr>
          <w:rFonts w:ascii="Khmer OS Muol Light" w:hAnsi="Khmer OS Muol Light" w:cs="Khmer OS Muol Light"/>
          <w:szCs w:val="24"/>
          <w:lang w:val="ca-ES" w:bidi="km-KH"/>
        </w:rPr>
        <w:tab/>
      </w:r>
    </w:p>
    <w:p w14:paraId="730FC87C" w14:textId="2E9413BA" w:rsidR="005C581E" w:rsidRPr="00CC18D4" w:rsidRDefault="005C581E" w:rsidP="00980065">
      <w:pPr>
        <w:ind w:left="5216" w:firstLine="1304"/>
        <w:jc w:val="both"/>
        <w:rPr>
          <w:rFonts w:ascii="Khmer OS Muol Light" w:hAnsi="Khmer OS Muol Light" w:cs="Khmer OS Muol Light"/>
          <w:szCs w:val="24"/>
          <w:lang w:val="ca-ES" w:bidi="km-KH"/>
        </w:rPr>
      </w:pPr>
      <w:r>
        <w:rPr>
          <w:rFonts w:ascii="Khmer OS Muol Light" w:hAnsi="Khmer OS Muol Light" w:cs="Khmer OS Muol Light"/>
          <w:szCs w:val="24"/>
          <w:lang w:val="ca-ES" w:bidi="km-KH"/>
        </w:rPr>
        <w:t>ឈ្មោះ កេង ប៊ុនឈឿត</w:t>
      </w:r>
    </w:p>
    <w:p w14:paraId="64E1918E" w14:textId="77777777" w:rsidR="00EE21C4" w:rsidRPr="00CC18D4" w:rsidRDefault="00EE21C4" w:rsidP="001D6AF9">
      <w:pPr>
        <w:jc w:val="both"/>
        <w:rPr>
          <w:rFonts w:ascii="Khmer OS Muol Light" w:hAnsi="Khmer OS Muol Light" w:cs="Khmer OS Muol Light"/>
          <w:szCs w:val="24"/>
          <w:lang w:val="ca-ES" w:bidi="km-KH"/>
        </w:rPr>
      </w:pPr>
    </w:p>
    <w:p w14:paraId="40A9FF53" w14:textId="6ABD24BD" w:rsidR="00F531A8" w:rsidRDefault="00F531A8" w:rsidP="001D6AF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753743A5" w14:textId="77777777" w:rsidR="00324E51" w:rsidRPr="00CC18D4" w:rsidRDefault="00324E51" w:rsidP="0075194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54B4EAAB" w14:textId="77777777" w:rsidR="00F531A8" w:rsidRPr="00CC18D4" w:rsidRDefault="00F531A8" w:rsidP="00751949">
      <w:pPr>
        <w:jc w:val="both"/>
        <w:rPr>
          <w:rFonts w:ascii="DaunPenh" w:hAnsi="DaunPenh" w:cs="DaunPenh"/>
          <w:szCs w:val="24"/>
          <w:lang w:val="ca-ES" w:bidi="km-KH"/>
        </w:rPr>
      </w:pPr>
    </w:p>
    <w:p w14:paraId="136EC5AD" w14:textId="7419F1A1" w:rsidR="004317B1" w:rsidRPr="00CC18D4" w:rsidRDefault="004317B1" w:rsidP="00751949">
      <w:pPr>
        <w:jc w:val="both"/>
        <w:rPr>
          <w:rFonts w:ascii="Arial" w:hAnsi="Arial" w:cs="Arial"/>
          <w:szCs w:val="24"/>
          <w:lang w:val="ca-ES"/>
        </w:rPr>
      </w:pPr>
    </w:p>
    <w:p w14:paraId="01372DFE" w14:textId="77777777" w:rsidR="001C65ED" w:rsidRPr="00CC18D4" w:rsidRDefault="001C65ED" w:rsidP="00751949">
      <w:pPr>
        <w:jc w:val="both"/>
        <w:rPr>
          <w:rFonts w:ascii="Arial" w:hAnsi="Arial" w:cs="Arial"/>
          <w:szCs w:val="24"/>
          <w:lang w:val="ca-ES"/>
        </w:rPr>
      </w:pPr>
    </w:p>
    <w:sectPr w:rsidR="001C65ED" w:rsidRPr="00CC18D4" w:rsidSect="00F54CFC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 w:code="9"/>
      <w:pgMar w:top="1166" w:right="749" w:bottom="1411" w:left="1152" w:header="720" w:footer="720" w:gutter="0"/>
      <w:cols w:space="3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421EC" w14:textId="77777777" w:rsidR="00F54CFC" w:rsidRDefault="00F54CFC" w:rsidP="003104C9">
      <w:r>
        <w:separator/>
      </w:r>
    </w:p>
  </w:endnote>
  <w:endnote w:type="continuationSeparator" w:id="0">
    <w:p w14:paraId="38E7D3E5" w14:textId="77777777" w:rsidR="00F54CFC" w:rsidRDefault="00F54CFC" w:rsidP="0031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LNEH J+ Futur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Khmer OS">
    <w:panose1 w:val="02000500000000000000"/>
    <w:charset w:val="00"/>
    <w:family w:val="auto"/>
    <w:pitch w:val="variable"/>
    <w:sig w:usb0="A00000A7" w:usb1="5000004A" w:usb2="0001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hmer OS Siemreap">
    <w:panose1 w:val="02000500000000000000"/>
    <w:charset w:val="00"/>
    <w:family w:val="auto"/>
    <w:pitch w:val="variable"/>
    <w:sig w:usb0="A00000A7" w:usb1="5000004A" w:usb2="0001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3B4A" w14:textId="71686609" w:rsidR="00C650FC" w:rsidRDefault="00C650FC" w:rsidP="003104C9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905F12C" wp14:editId="413034D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1495" cy="8229600"/>
              <wp:effectExtent l="0" t="0" r="0" b="0"/>
              <wp:wrapNone/>
              <wp:docPr id="6" name="Rectangl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1495" cy="822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2C43F4" w14:textId="77777777" w:rsidR="00C650FC" w:rsidRPr="00E91314" w:rsidRDefault="00C650FC" w:rsidP="003104C9">
                          <w:pPr>
                            <w:pStyle w:val="NoSpacing"/>
                          </w:pPr>
                          <w:r w:rsidRPr="00E91314">
                            <w:t xml:space="preserve">Ange dokumentets rubrik | [Välj datum] </w:t>
                          </w:r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05F12C" id="Rectangle 23" o:spid="_x0000_s1027" style="position:absolute;margin-left:0;margin-top:0;width:41.85pt;height:9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" o:allowincell="f" filled="f" stroked="f">
              <v:textbox style="layout-flow:vertical;mso-layout-flow-alt:bottom-to-top" inset=",,8.64pt,10.8pt">
                <w:txbxContent>
                  <w:p w14:paraId="502C43F4" w14:textId="77777777" w:rsidR="00C650FC" w:rsidRPr="00E91314" w:rsidRDefault="00C650FC" w:rsidP="003104C9">
                    <w:pPr>
                      <w:pStyle w:val="NoSpacing"/>
                    </w:pPr>
                    <w:r w:rsidRPr="00E91314">
                      <w:t xml:space="preserve">Ange dokumentets rubrik | [Välj datum]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4021C7E" wp14:editId="786DECF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38035" cy="9441815"/>
              <wp:effectExtent l="0" t="0" r="0" b="6985"/>
              <wp:wrapNone/>
              <wp:docPr id="5" name="AutoShap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38035" cy="944181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66D73276" id="AutoShape 24" o:spid="_x0000_s1026" style="position:absolute;margin-left:0;margin-top:0;width:562.05pt;height:743.45pt;z-index:251657216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" o:allowincell="f" filled="f" fillcolor="black" strokeweight="1pt">
              <w10:wrap anchorx="page" anchory="page"/>
            </v:roundrect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0" allowOverlap="1" wp14:anchorId="700C031C" wp14:editId="3AE36E6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20700" cy="520700"/>
              <wp:effectExtent l="0" t="0" r="0" b="0"/>
              <wp:wrapNone/>
              <wp:docPr id="4" name="Oval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rgbClr val="D34817">
                          <a:lumMod val="100000"/>
                          <a:lumOff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4E837" w14:textId="77777777" w:rsidR="00C650FC" w:rsidRPr="00E91314" w:rsidRDefault="00C650FC" w:rsidP="003104C9">
                          <w:pPr>
                            <w:pStyle w:val="NoSpacing"/>
                            <w:rPr>
                              <w:color w:val="FFFFFF"/>
                              <w:sz w:val="40"/>
                              <w:szCs w:val="40"/>
                            </w:rPr>
                          </w:pPr>
                          <w:r w:rsidRPr="00E91314"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 w:rsidRPr="00E91314">
                            <w:fldChar w:fldCharType="separate"/>
                          </w:r>
                          <w:r w:rsidRPr="00E91314">
                            <w:rPr>
                              <w:noProof/>
                              <w:color w:val="FFFFFF"/>
                              <w:sz w:val="40"/>
                              <w:szCs w:val="40"/>
                            </w:rPr>
                            <w:t>2</w:t>
                          </w:r>
                          <w:r w:rsidRPr="00E91314">
                            <w:rPr>
                              <w:noProof/>
                              <w:color w:val="FFFFFF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700C031C" id="Oval 22" o:spid="_x0000_s1028" style="position:absolute;margin-left:0;margin-top:0;width:41pt;height:41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" o:allowincell="f" fillcolor="#d34817" stroked="f">
              <v:textbox inset="0,0,0,0">
                <w:txbxContent>
                  <w:p w14:paraId="6E14E837" w14:textId="77777777" w:rsidR="00C650FC" w:rsidRPr="00E91314" w:rsidRDefault="00C650FC" w:rsidP="003104C9">
                    <w:pPr>
                      <w:pStyle w:val="NoSpacing"/>
                      <w:rPr>
                        <w:color w:val="FFFFFF"/>
                        <w:sz w:val="40"/>
                        <w:szCs w:val="40"/>
                      </w:rPr>
                    </w:pPr>
                    <w:r w:rsidRPr="00E91314">
                      <w:fldChar w:fldCharType="begin"/>
                    </w:r>
                    <w:r>
                      <w:instrText xml:space="preserve"> PAGE  \* Arabic  \* MERGEFORMAT </w:instrText>
                    </w:r>
                    <w:r w:rsidRPr="00E91314">
                      <w:fldChar w:fldCharType="separate"/>
                    </w:r>
                    <w:r w:rsidRPr="00E91314">
                      <w:rPr>
                        <w:noProof/>
                        <w:color w:val="FFFFFF"/>
                        <w:sz w:val="40"/>
                        <w:szCs w:val="40"/>
                      </w:rPr>
                      <w:t>2</w:t>
                    </w:r>
                    <w:r w:rsidRPr="00E91314">
                      <w:rPr>
                        <w:noProof/>
                        <w:color w:val="FFFFFF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FEE5F" w14:textId="470D18A0" w:rsidR="00DF5283" w:rsidRPr="00E83A8D" w:rsidRDefault="00E83A8D" w:rsidP="00943D0E">
    <w:pPr>
      <w:ind w:right="-259" w:hanging="187"/>
      <w:rPr>
        <w:rFonts w:ascii="Cambria" w:hAnsi="Cambria" w:cs="Khmer OS Siemreap"/>
        <w:color w:val="A4567D"/>
        <w:sz w:val="16"/>
        <w:szCs w:val="16"/>
        <w:lang w:val="ca-ES"/>
      </w:rPr>
    </w:pP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Khmer OS Siemreap" w:hAnsi="Khmer OS Siemreap" w:cs="Khmer OS Siemreap"/>
        <w:color w:val="A4567D"/>
        <w:sz w:val="16"/>
        <w:szCs w:val="16"/>
        <w:lang w:val="ca-ES"/>
      </w:rPr>
      <w:softHyphen/>
    </w:r>
    <w:r>
      <w:rPr>
        <w:rFonts w:ascii="Cambria" w:hAnsi="Cambria" w:cs="Khmer OS Siemreap"/>
        <w:color w:val="A4567D"/>
        <w:sz w:val="16"/>
        <w:szCs w:val="16"/>
        <w:lang w:val="ca-ES"/>
      </w:rPr>
      <w:t>________________________________________________________________________________________________________________________________________________________________________________</w:t>
    </w:r>
  </w:p>
  <w:p w14:paraId="284006ED" w14:textId="138BE233" w:rsidR="00BF5E37" w:rsidRPr="00CE6A78" w:rsidRDefault="005733DE" w:rsidP="00BF5E37">
    <w:pPr>
      <w:ind w:right="-259" w:hanging="187"/>
      <w:jc w:val="center"/>
      <w:rPr>
        <w:rFonts w:ascii="Khmer OS Siemreap" w:hAnsi="Khmer OS Siemreap" w:cs="Khmer OS Siemreap"/>
        <w:sz w:val="16"/>
        <w:szCs w:val="16"/>
        <w:lang w:val="ca-ES" w:bidi="km-KH"/>
      </w:rPr>
    </w:pPr>
    <w:r>
      <w:rPr>
        <w:rFonts w:ascii="Khmer OS Siemreap" w:hAnsi="Khmer OS Siemreap" w:cs="Khmer OS Siemreap" w:hint="cs"/>
        <w:sz w:val="16"/>
        <w:szCs w:val="16"/>
        <w:cs/>
        <w:lang w:val="ca-ES" w:bidi="km-KH"/>
      </w:rPr>
      <w:t>អាសយដ្ឋាន​​​</w:t>
    </w:r>
    <w:r w:rsidRPr="00C243E7">
      <w:rPr>
        <w:rFonts w:ascii="Khmer OS Siemreap" w:hAnsi="Khmer OS Siemreap" w:cs="Khmer OS Siemreap"/>
        <w:sz w:val="16"/>
        <w:szCs w:val="16"/>
        <w:lang w:val="ca-ES" w:bidi="km-KH"/>
      </w:rPr>
      <w:t xml:space="preserve">: </w:t>
    </w:r>
    <w:r w:rsidR="00134E18">
      <w:rPr>
        <w:rFonts w:ascii="Khmer OS Siemreap" w:hAnsi="Khmer OS Siemreap" w:cs="Khmer OS Siemreap"/>
        <w:sz w:val="16"/>
        <w:szCs w:val="16"/>
        <w:lang w:val="ca-ES"/>
      </w:rPr>
      <w:t>26</w:t>
    </w:r>
    <w:r w:rsidR="003203FD">
      <w:rPr>
        <w:rFonts w:ascii="Khmer OS Siemreap" w:hAnsi="Khmer OS Siemreap" w:cs="Khmer OS Siemreap"/>
        <w:sz w:val="16"/>
        <w:szCs w:val="16"/>
        <w:lang w:val="ca-ES"/>
      </w:rPr>
      <w:t>-</w:t>
    </w:r>
    <w:r>
      <w:rPr>
        <w:rFonts w:ascii="Khmer OS Siemreap" w:hAnsi="Khmer OS Siemreap" w:cs="Khmer OS Siemreap" w:hint="cs"/>
        <w:sz w:val="16"/>
        <w:szCs w:val="16"/>
        <w:cs/>
        <w:lang w:val="en-US" w:bidi="km-KH"/>
      </w:rPr>
      <w:t>ភ្នំពេញវីឡា</w:t>
    </w:r>
    <w:r w:rsidR="006B4E11">
      <w:rPr>
        <w:rFonts w:ascii="Khmer OS Siemreap" w:hAnsi="Khmer OS Siemreap" w:cs="Khmer OS Siemreap" w:hint="cs"/>
        <w:sz w:val="16"/>
        <w:szCs w:val="16"/>
        <w:cs/>
        <w:lang w:val="ca-ES" w:bidi="km-KH"/>
      </w:rPr>
      <w:t xml:space="preserve">​ </w:t>
    </w:r>
    <w:r w:rsidR="00F50E81">
      <w:rPr>
        <w:rFonts w:ascii="Khmer OS Siemreap" w:hAnsi="Khmer OS Siemreap" w:cs="Khmer OS Siemreap"/>
        <w:sz w:val="16"/>
        <w:szCs w:val="16"/>
        <w:lang w:val="ca-ES" w:bidi="km-KH"/>
      </w:rPr>
      <w:t>(</w:t>
    </w:r>
    <w:r>
      <w:rPr>
        <w:rFonts w:ascii="Khmer OS Siemreap" w:hAnsi="Khmer OS Siemreap" w:cs="Khmer OS Siemreap" w:hint="cs"/>
        <w:sz w:val="16"/>
        <w:szCs w:val="16"/>
        <w:cs/>
        <w:lang w:val="ca-ES" w:bidi="km-KH"/>
      </w:rPr>
      <w:t>ជាន់ទី៩​ ប</w:t>
    </w:r>
    <w:r w:rsidR="003203FD">
      <w:rPr>
        <w:rFonts w:ascii="Khmer OS Siemreap" w:hAnsi="Khmer OS Siemreap" w:cs="Khmer OS Siemreap" w:hint="cs"/>
        <w:sz w:val="16"/>
        <w:szCs w:val="16"/>
        <w:cs/>
        <w:lang w:val="ca-ES" w:bidi="km-KH"/>
      </w:rPr>
      <w:t>ន្ទប់</w:t>
    </w:r>
    <w:r>
      <w:rPr>
        <w:rFonts w:ascii="Khmer OS Siemreap" w:hAnsi="Khmer OS Siemreap" w:cs="Khmer OS Siemreap" w:hint="cs"/>
        <w:sz w:val="16"/>
        <w:szCs w:val="16"/>
        <w:cs/>
        <w:lang w:val="ca-ES" w:bidi="km-KH"/>
      </w:rPr>
      <w:t xml:space="preserve">៩០២) </w:t>
    </w:r>
    <w:r w:rsidR="00BF5E37" w:rsidRPr="00615965">
      <w:rPr>
        <w:rFonts w:ascii="Khmer OS Siemreap" w:hAnsi="Khmer OS Siemreap" w:cs="Khmer OS Siemreap"/>
        <w:sz w:val="16"/>
        <w:szCs w:val="16"/>
        <w:lang w:val="ca-ES" w:bidi="km-KH"/>
      </w:rPr>
      <w:t>ផ្លូវលេខ</w:t>
    </w:r>
    <w:r w:rsidR="00FB08C2">
      <w:rPr>
        <w:rFonts w:ascii="Khmer OS Siemreap" w:hAnsi="Khmer OS Siemreap" w:cs="Khmer OS Siemreap"/>
        <w:sz w:val="16"/>
        <w:szCs w:val="16"/>
        <w:lang w:val="ca-ES" w:bidi="km-KH"/>
      </w:rPr>
      <w:t>៣៨៨</w:t>
    </w:r>
    <w:r w:rsidR="00BF5E37" w:rsidRPr="00615965">
      <w:rPr>
        <w:rFonts w:ascii="Khmer OS Siemreap" w:hAnsi="Khmer OS Siemreap" w:cs="Khmer OS Siemreap"/>
        <w:sz w:val="16"/>
        <w:szCs w:val="16"/>
        <w:lang w:val="ca-ES" w:bidi="km-KH"/>
      </w:rPr>
      <w:t xml:space="preserve"> សង្កាត់</w:t>
    </w:r>
    <w:r w:rsidR="00FB08C2">
      <w:rPr>
        <w:rFonts w:ascii="Khmer OS Siemreap" w:hAnsi="Khmer OS Siemreap" w:cs="Khmer OS Siemreap"/>
        <w:sz w:val="16"/>
        <w:szCs w:val="16"/>
        <w:lang w:val="ca-ES" w:bidi="km-KH"/>
      </w:rPr>
      <w:t>ទួលស្វាយព្រៃ១</w:t>
    </w:r>
    <w:r w:rsidR="00BF5E37" w:rsidRPr="00615965">
      <w:rPr>
        <w:rFonts w:ascii="Khmer OS Siemreap" w:hAnsi="Khmer OS Siemreap" w:cs="Khmer OS Siemreap"/>
        <w:sz w:val="16"/>
        <w:szCs w:val="16"/>
        <w:lang w:val="ca-ES" w:bidi="km-KH"/>
      </w:rPr>
      <w:t xml:space="preserve"> ខណ្ឌ</w:t>
    </w:r>
    <w:r w:rsidR="00FB08C2">
      <w:rPr>
        <w:rFonts w:ascii="Khmer OS Siemreap" w:hAnsi="Khmer OS Siemreap" w:cs="Khmer OS Siemreap"/>
        <w:sz w:val="16"/>
        <w:szCs w:val="16"/>
        <w:lang w:val="ca-ES" w:bidi="km-KH"/>
      </w:rPr>
      <w:t>បឹងកេងកង</w:t>
    </w:r>
    <w:r w:rsidR="00BF5E37" w:rsidRPr="00615965">
      <w:rPr>
        <w:rFonts w:ascii="Khmer OS Siemreap" w:hAnsi="Khmer OS Siemreap" w:cs="Khmer OS Siemreap"/>
        <w:sz w:val="16"/>
        <w:szCs w:val="16"/>
        <w:lang w:val="ca-ES" w:bidi="km-KH"/>
      </w:rPr>
      <w:t xml:space="preserve"> រាជធានីភ្នំពេញ</w:t>
    </w:r>
    <w:r w:rsidR="006B4E11">
      <w:rPr>
        <w:rFonts w:ascii="Khmer OS Siemreap" w:hAnsi="Khmer OS Siemreap" w:cs="Khmer OS Siemreap" w:hint="cs"/>
        <w:sz w:val="16"/>
        <w:szCs w:val="16"/>
        <w:cs/>
        <w:lang w:val="ca-ES" w:bidi="km-KH"/>
      </w:rPr>
      <w:t>​ និង</w:t>
    </w:r>
    <w:r w:rsidR="00BF5E37" w:rsidRPr="00615965">
      <w:rPr>
        <w:rFonts w:ascii="Khmer OS Siemreap" w:hAnsi="Khmer OS Siemreap" w:cs="Khmer OS Siemreap"/>
        <w:sz w:val="16"/>
        <w:szCs w:val="16"/>
        <w:lang w:val="ca-ES" w:bidi="km-KH"/>
      </w:rPr>
      <w:t>ទូរស័ព្ទលេខ</w:t>
    </w:r>
    <w:r w:rsidR="003203FD">
      <w:rPr>
        <w:rFonts w:ascii="Khmer OS Siemreap" w:hAnsi="Khmer OS Siemreap" w:cs="Khmer OS Siemreap"/>
        <w:sz w:val="16"/>
        <w:szCs w:val="16"/>
        <w:lang w:val="ca-ES" w:bidi="km-KH"/>
      </w:rPr>
      <w:t>+</w:t>
    </w:r>
    <w:r w:rsidR="00C243E7">
      <w:rPr>
        <w:rFonts w:ascii="Khmer OS Siemreap" w:hAnsi="Khmer OS Siemreap" w:cs="Khmer OS Siemreap"/>
        <w:sz w:val="16"/>
        <w:szCs w:val="16"/>
        <w:lang w:val="ca-ES" w:bidi="km-KH"/>
      </w:rPr>
      <w:t>៨៥៥</w:t>
    </w:r>
    <w:r w:rsidR="00BF5E37" w:rsidRPr="00615965">
      <w:rPr>
        <w:rFonts w:ascii="Khmer OS Siemreap" w:hAnsi="Khmer OS Siemreap" w:cs="Khmer OS Siemreap"/>
        <w:sz w:val="16"/>
        <w:szCs w:val="16"/>
        <w:lang w:val="ca-ES" w:bidi="km-KH"/>
      </w:rPr>
      <w:t xml:space="preserve"> ១២​ ៨៩៣ ៧៤២</w:t>
    </w:r>
    <w:r w:rsidR="00BF5E37" w:rsidRPr="00CE6A78">
      <w:rPr>
        <w:rFonts w:ascii="Khmer OS Siemreap" w:hAnsi="Khmer OS Siemreap" w:cs="Khmer OS Siemreap"/>
        <w:sz w:val="16"/>
        <w:szCs w:val="16"/>
        <w:lang w:val="ca-ES" w:bidi="km-KH"/>
      </w:rPr>
      <w:t xml:space="preserve"> </w:t>
    </w:r>
  </w:p>
  <w:p w14:paraId="3B568B7D" w14:textId="4F55FDD8" w:rsidR="00BF5E37" w:rsidRPr="00615965" w:rsidRDefault="00BF5E37" w:rsidP="003203FD">
    <w:pPr>
      <w:ind w:left="-270" w:right="-432" w:firstLine="90"/>
      <w:jc w:val="center"/>
      <w:rPr>
        <w:rFonts w:ascii="Khmer OS Siemreap" w:hAnsi="Khmer OS Siemreap" w:cs="Khmer OS Siemreap"/>
        <w:sz w:val="16"/>
        <w:szCs w:val="16"/>
      </w:rPr>
    </w:pPr>
    <w:r w:rsidRPr="00615965">
      <w:rPr>
        <w:rFonts w:ascii="Khmer OS Siemreap" w:hAnsi="Khmer OS Siemreap" w:cs="Khmer OS Siemreap"/>
        <w:sz w:val="16"/>
        <w:szCs w:val="16"/>
      </w:rPr>
      <w:t>#</w:t>
    </w:r>
    <w:r w:rsidR="003203FD">
      <w:rPr>
        <w:rFonts w:ascii="Khmer OS Siemreap" w:hAnsi="Khmer OS Siemreap" w:cs="Khmer OS Siemreap"/>
        <w:sz w:val="16"/>
        <w:szCs w:val="16"/>
        <w:lang w:val="en-US" w:bidi="km-KH"/>
      </w:rPr>
      <w:t xml:space="preserve"> </w:t>
    </w:r>
    <w:r w:rsidR="00134E18">
      <w:rPr>
        <w:rFonts w:ascii="Khmer OS Siemreap" w:hAnsi="Khmer OS Siemreap" w:cs="Khmer OS Siemreap"/>
        <w:sz w:val="16"/>
        <w:szCs w:val="16"/>
      </w:rPr>
      <w:t>26</w:t>
    </w:r>
    <w:r w:rsidR="003203FD">
      <w:rPr>
        <w:rFonts w:ascii="Khmer OS Siemreap" w:hAnsi="Khmer OS Siemreap" w:cs="Khmer OS Siemreap"/>
        <w:sz w:val="16"/>
        <w:szCs w:val="16"/>
      </w:rPr>
      <w:t>-</w:t>
    </w:r>
    <w:r w:rsidR="003203FD">
      <w:rPr>
        <w:rFonts w:ascii="Khmer OS Siemreap" w:hAnsi="Khmer OS Siemreap" w:cs="Khmer OS Siemreap"/>
        <w:sz w:val="16"/>
        <w:szCs w:val="16"/>
        <w:lang w:val="en-US" w:bidi="km-KH"/>
      </w:rPr>
      <w:t>Phnom Penh Villa</w:t>
    </w:r>
    <w:r w:rsidRPr="00615965">
      <w:rPr>
        <w:rFonts w:ascii="Khmer OS Siemreap" w:hAnsi="Khmer OS Siemreap" w:cs="Khmer OS Siemreap"/>
        <w:sz w:val="16"/>
        <w:szCs w:val="16"/>
      </w:rPr>
      <w:t>, St</w:t>
    </w:r>
    <w:r w:rsidR="003203FD">
      <w:rPr>
        <w:rFonts w:ascii="Khmer OS Siemreap" w:hAnsi="Khmer OS Siemreap" w:cs="Khmer OS Siemreap"/>
        <w:sz w:val="16"/>
        <w:szCs w:val="16"/>
      </w:rPr>
      <w:t>reet</w:t>
    </w:r>
    <w:r w:rsidRPr="00615965">
      <w:rPr>
        <w:rFonts w:ascii="Khmer OS Siemreap" w:hAnsi="Khmer OS Siemreap" w:cs="Khmer OS Siemreap"/>
        <w:sz w:val="16"/>
        <w:szCs w:val="16"/>
      </w:rPr>
      <w:t xml:space="preserve"> </w:t>
    </w:r>
    <w:r w:rsidR="00FB08C2">
      <w:rPr>
        <w:rFonts w:ascii="Khmer OS Siemreap" w:hAnsi="Khmer OS Siemreap" w:cs="Khmer OS Siemreap"/>
        <w:sz w:val="16"/>
        <w:szCs w:val="16"/>
      </w:rPr>
      <w:t>388</w:t>
    </w:r>
    <w:r>
      <w:rPr>
        <w:rFonts w:ascii="Khmer OS Siemreap" w:hAnsi="Khmer OS Siemreap" w:cs="Khmer OS Siemreap"/>
        <w:sz w:val="16"/>
        <w:szCs w:val="16"/>
      </w:rPr>
      <w:t>,</w:t>
    </w:r>
    <w:r w:rsidRPr="00615965">
      <w:rPr>
        <w:rFonts w:ascii="Khmer OS Siemreap" w:hAnsi="Khmer OS Siemreap" w:cs="Khmer OS Siemreap"/>
        <w:sz w:val="16"/>
        <w:szCs w:val="16"/>
      </w:rPr>
      <w:t xml:space="preserve"> </w:t>
    </w:r>
    <w:r w:rsidR="003203FD">
      <w:rPr>
        <w:rFonts w:ascii="Khmer OS Siemreap" w:hAnsi="Khmer OS Siemreap" w:cs="Khmer OS Siemreap"/>
        <w:sz w:val="16"/>
        <w:szCs w:val="16"/>
      </w:rPr>
      <w:t xml:space="preserve">Sangkat </w:t>
    </w:r>
    <w:r w:rsidR="00FB08C2">
      <w:rPr>
        <w:rFonts w:ascii="Khmer OS Siemreap" w:hAnsi="Khmer OS Siemreap" w:cs="Khmer OS Siemreap"/>
        <w:sz w:val="16"/>
        <w:szCs w:val="16"/>
      </w:rPr>
      <w:t>Toul Svay Prey 1</w:t>
    </w:r>
    <w:r w:rsidRPr="00615965">
      <w:rPr>
        <w:rFonts w:ascii="Khmer OS Siemreap" w:hAnsi="Khmer OS Siemreap" w:cs="Khmer OS Siemreap"/>
        <w:sz w:val="16"/>
        <w:szCs w:val="16"/>
      </w:rPr>
      <w:t xml:space="preserve">, Khan </w:t>
    </w:r>
    <w:r w:rsidR="00FB08C2">
      <w:rPr>
        <w:rFonts w:ascii="Khmer OS Siemreap" w:hAnsi="Khmer OS Siemreap" w:cs="Khmer OS Siemreap"/>
        <w:sz w:val="16"/>
        <w:szCs w:val="16"/>
      </w:rPr>
      <w:t>Beung Keng Kang</w:t>
    </w:r>
    <w:r w:rsidRPr="00615965">
      <w:rPr>
        <w:rFonts w:ascii="Khmer OS Siemreap" w:hAnsi="Khmer OS Siemreap" w:cs="Khmer OS Siemreap"/>
        <w:sz w:val="16"/>
        <w:szCs w:val="16"/>
      </w:rPr>
      <w:t>, P</w:t>
    </w:r>
    <w:r w:rsidR="00FB08C2">
      <w:rPr>
        <w:rFonts w:ascii="Khmer OS Siemreap" w:hAnsi="Khmer OS Siemreap" w:cs="Khmer OS Siemreap"/>
        <w:sz w:val="16"/>
        <w:szCs w:val="16"/>
      </w:rPr>
      <w:t xml:space="preserve">hnom </w:t>
    </w:r>
    <w:r w:rsidRPr="00615965">
      <w:rPr>
        <w:rFonts w:ascii="Khmer OS Siemreap" w:hAnsi="Khmer OS Siemreap" w:cs="Khmer OS Siemreap"/>
        <w:sz w:val="16"/>
        <w:szCs w:val="16"/>
      </w:rPr>
      <w:t>P</w:t>
    </w:r>
    <w:r w:rsidR="00FB08C2">
      <w:rPr>
        <w:rFonts w:ascii="Khmer OS Siemreap" w:hAnsi="Khmer OS Siemreap" w:cs="Khmer OS Siemreap"/>
        <w:sz w:val="16"/>
        <w:szCs w:val="16"/>
      </w:rPr>
      <w:t>enh</w:t>
    </w:r>
    <w:r w:rsidRPr="00615965">
      <w:rPr>
        <w:rFonts w:ascii="Khmer OS Siemreap" w:hAnsi="Khmer OS Siemreap" w:cs="Khmer OS Siemreap"/>
        <w:sz w:val="16"/>
        <w:szCs w:val="16"/>
      </w:rPr>
      <w:t>, Cambodia</w:t>
    </w:r>
    <w:r w:rsidR="005150F0">
      <w:rPr>
        <w:rFonts w:ascii="Khmer OS Siemreap" w:hAnsi="Khmer OS Siemreap" w:cs="Khmer OS Siemreap" w:hint="cs"/>
        <w:sz w:val="16"/>
        <w:szCs w:val="16"/>
        <w:cs/>
        <w:lang w:bidi="km-KH"/>
      </w:rPr>
      <w:t>​</w:t>
    </w:r>
    <w:r w:rsidR="005150F0">
      <w:rPr>
        <w:rFonts w:ascii="Khmer OS Siemreap" w:hAnsi="Khmer OS Siemreap" w:cs="Khmer OS Siemreap"/>
        <w:sz w:val="16"/>
        <w:szCs w:val="16"/>
        <w:lang w:val="en-US" w:bidi="km-KH"/>
      </w:rPr>
      <w:t xml:space="preserve"> and</w:t>
    </w:r>
    <w:r w:rsidRPr="00615965">
      <w:rPr>
        <w:rFonts w:ascii="Khmer OS Siemreap" w:hAnsi="Khmer OS Siemreap" w:cs="Khmer OS Siemreap"/>
        <w:sz w:val="16"/>
        <w:szCs w:val="16"/>
      </w:rPr>
      <w:t xml:space="preserve"> Tel: </w:t>
    </w:r>
    <w:r>
      <w:rPr>
        <w:rFonts w:ascii="Khmer OS Siemreap" w:hAnsi="Khmer OS Siemreap" w:cs="Khmer OS Siemreap"/>
        <w:sz w:val="16"/>
        <w:szCs w:val="16"/>
      </w:rPr>
      <w:t xml:space="preserve">+855 </w:t>
    </w:r>
    <w:r w:rsidRPr="00615965">
      <w:rPr>
        <w:rFonts w:ascii="Khmer OS Siemreap" w:hAnsi="Khmer OS Siemreap" w:cs="Khmer OS Siemreap"/>
        <w:sz w:val="16"/>
        <w:szCs w:val="16"/>
      </w:rPr>
      <w:t>12 893 742</w:t>
    </w:r>
  </w:p>
  <w:p w14:paraId="381C1435" w14:textId="77777777" w:rsidR="00BF5E37" w:rsidRDefault="00BF5E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3B5FE" w14:textId="77777777" w:rsidR="00C650FC" w:rsidRPr="007D645E" w:rsidRDefault="00C650FC">
    <w:pPr>
      <w:pStyle w:val="Footer"/>
      <w:jc w:val="right"/>
      <w:rPr>
        <w:rFonts w:ascii="Calibri" w:hAnsi="Calibri"/>
        <w:sz w:val="16"/>
        <w:szCs w:val="16"/>
        <w:lang w:val="en-US"/>
      </w:rPr>
    </w:pPr>
    <w:r w:rsidRPr="00685268">
      <w:rPr>
        <w:rFonts w:ascii="Calibri" w:hAnsi="Calibri"/>
        <w:sz w:val="16"/>
        <w:szCs w:val="16"/>
      </w:rPr>
      <w:fldChar w:fldCharType="begin"/>
    </w:r>
    <w:r w:rsidRPr="007D645E">
      <w:rPr>
        <w:rFonts w:ascii="Calibri" w:hAnsi="Calibri"/>
        <w:sz w:val="16"/>
        <w:szCs w:val="16"/>
        <w:lang w:val="en-US"/>
      </w:rPr>
      <w:instrText>PAGE   \* MERGEFORMAT</w:instrText>
    </w:r>
    <w:r w:rsidRPr="00685268">
      <w:rPr>
        <w:rFonts w:ascii="Calibri" w:hAnsi="Calibri"/>
        <w:sz w:val="16"/>
        <w:szCs w:val="16"/>
      </w:rPr>
      <w:fldChar w:fldCharType="separate"/>
    </w:r>
    <w:r w:rsidRPr="007D645E">
      <w:rPr>
        <w:rFonts w:ascii="Calibri" w:hAnsi="Calibri"/>
        <w:noProof/>
        <w:sz w:val="16"/>
        <w:szCs w:val="16"/>
        <w:lang w:val="en-US"/>
      </w:rPr>
      <w:t>1</w:t>
    </w:r>
    <w:r w:rsidRPr="00685268">
      <w:rPr>
        <w:rFonts w:ascii="Calibri" w:hAnsi="Calibri"/>
        <w:sz w:val="16"/>
        <w:szCs w:val="16"/>
      </w:rPr>
      <w:fldChar w:fldCharType="end"/>
    </w:r>
  </w:p>
  <w:p w14:paraId="2E79A5CB" w14:textId="77777777" w:rsidR="00C650FC" w:rsidRPr="00685268" w:rsidRDefault="00C650FC" w:rsidP="00685268">
    <w:pPr>
      <w:pStyle w:val="Footer"/>
      <w:rPr>
        <w:rFonts w:ascii="Calibri" w:hAnsi="Calibri"/>
        <w:i/>
        <w:sz w:val="16"/>
        <w:szCs w:val="16"/>
        <w:lang w:val="en-GB"/>
      </w:rPr>
    </w:pPr>
    <w:r w:rsidRPr="00726C08">
      <w:rPr>
        <w:rFonts w:ascii="Calibri" w:hAnsi="Calibri"/>
        <w:i/>
        <w:sz w:val="16"/>
        <w:szCs w:val="16"/>
        <w:lang w:val="en-GB"/>
      </w:rPr>
      <w:t>ERIKS</w:t>
    </w:r>
    <w:r>
      <w:rPr>
        <w:rFonts w:ascii="Calibri" w:hAnsi="Calibri"/>
        <w:i/>
        <w:sz w:val="16"/>
        <w:szCs w:val="16"/>
        <w:lang w:val="en-GB"/>
      </w:rPr>
      <w:t>/SMC</w:t>
    </w:r>
    <w:r w:rsidRPr="00726C08">
      <w:rPr>
        <w:rFonts w:ascii="Calibri" w:hAnsi="Calibri"/>
        <w:i/>
        <w:sz w:val="16"/>
        <w:szCs w:val="16"/>
        <w:lang w:val="en-GB"/>
      </w:rPr>
      <w:t xml:space="preserve"> – Project </w:t>
    </w:r>
    <w:r>
      <w:rPr>
        <w:rFonts w:ascii="Calibri" w:hAnsi="Calibri"/>
        <w:i/>
        <w:sz w:val="16"/>
        <w:szCs w:val="16"/>
        <w:lang w:val="en-GB"/>
      </w:rPr>
      <w:t>A</w:t>
    </w:r>
    <w:r w:rsidRPr="00726C08">
      <w:rPr>
        <w:rFonts w:ascii="Calibri" w:hAnsi="Calibri"/>
        <w:i/>
        <w:sz w:val="16"/>
        <w:szCs w:val="16"/>
        <w:lang w:val="en-GB"/>
      </w:rPr>
      <w:t xml:space="preserve">greement </w:t>
    </w:r>
    <w:r>
      <w:rPr>
        <w:rFonts w:ascii="Calibri" w:hAnsi="Calibri"/>
        <w:i/>
        <w:sz w:val="16"/>
        <w:szCs w:val="16"/>
        <w:lang w:val="en-GB"/>
      </w:rPr>
      <w:t>- template 2012-12-07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91F82" w14:textId="77777777" w:rsidR="00F54CFC" w:rsidRDefault="00F54CFC" w:rsidP="003104C9">
      <w:r>
        <w:separator/>
      </w:r>
    </w:p>
  </w:footnote>
  <w:footnote w:type="continuationSeparator" w:id="0">
    <w:p w14:paraId="73AF650C" w14:textId="77777777" w:rsidR="00F54CFC" w:rsidRDefault="00F54CFC" w:rsidP="00310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443AB" w14:textId="3022BE28" w:rsidR="00BF5E37" w:rsidRPr="00943D0E" w:rsidRDefault="00BF5E37" w:rsidP="00595B5C">
    <w:pPr>
      <w:pStyle w:val="Header"/>
      <w:ind w:right="-432"/>
      <w:rPr>
        <w:color w:val="A4567D"/>
        <w:sz w:val="20"/>
        <w:szCs w:val="18"/>
      </w:rPr>
    </w:pPr>
    <w:r w:rsidRPr="00943D0E">
      <w:rPr>
        <w:rFonts w:ascii="Georgia" w:hAnsi="Georgia" w:cs="Tahoma"/>
        <w:b/>
        <w:bCs/>
        <w:i/>
        <w:iCs/>
        <w:noProof/>
        <w:color w:val="A4567D"/>
        <w:sz w:val="22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5E2B49E" wp14:editId="279ADA79">
              <wp:simplePos x="0" y="0"/>
              <wp:positionH relativeFrom="margin">
                <wp:posOffset>-417195</wp:posOffset>
              </wp:positionH>
              <wp:positionV relativeFrom="paragraph">
                <wp:posOffset>-190500</wp:posOffset>
              </wp:positionV>
              <wp:extent cx="2066925" cy="48577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6925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E0C228" w14:textId="2AD0EAB3" w:rsidR="00BF5E37" w:rsidRPr="00134E18" w:rsidRDefault="00BF5E37" w:rsidP="00F87786">
                          <w:pPr>
                            <w:tabs>
                              <w:tab w:val="center" w:pos="720"/>
                            </w:tabs>
                            <w:ind w:left="187" w:hanging="187"/>
                            <w:rPr>
                              <w:rFonts w:ascii="Khmer OS Muol Light" w:hAnsi="Khmer OS Muol Light" w:cs="Khmer OS Muol Light"/>
                              <w:b/>
                              <w:bCs/>
                              <w:color w:val="993366"/>
                              <w:sz w:val="26"/>
                              <w:szCs w:val="26"/>
                              <w:lang w:val="ca-ES" w:bidi="km-KH"/>
                            </w:rPr>
                          </w:pPr>
                          <w:r w:rsidRPr="00134E18">
                            <w:rPr>
                              <w:rFonts w:ascii="Khmer OS Muol Light" w:hAnsi="Khmer OS Muol Light" w:cs="Khmer OS Muol Light"/>
                              <w:b/>
                              <w:bCs/>
                              <w:color w:val="993366"/>
                              <w:sz w:val="26"/>
                              <w:szCs w:val="26"/>
                              <w:cs/>
                              <w:lang w:val="ca-ES" w:bidi="km-KH"/>
                            </w:rPr>
                            <w:t>អង</w:t>
                          </w:r>
                          <w:r w:rsidRPr="00134E18">
                            <w:rPr>
                              <w:rFonts w:ascii="Khmer OS Muol Light" w:hAnsi="Khmer OS Muol Light" w:cs="Khmer OS Muol Light" w:hint="cs"/>
                              <w:b/>
                              <w:bCs/>
                              <w:color w:val="993366"/>
                              <w:sz w:val="26"/>
                              <w:szCs w:val="26"/>
                              <w:cs/>
                              <w:lang w:val="ca-ES" w:bidi="km-KH"/>
                            </w:rPr>
                            <w:t>្គការ</w:t>
                          </w:r>
                          <w:r w:rsidRPr="00134E18">
                            <w:rPr>
                              <w:rFonts w:ascii="Khmer OS Muol Light" w:hAnsi="Khmer OS Muol Light" w:cs="Khmer OS Muol Light"/>
                              <w:b/>
                              <w:bCs/>
                              <w:color w:val="993366"/>
                              <w:sz w:val="26"/>
                              <w:szCs w:val="26"/>
                              <w:lang w:val="ca-ES" w:bidi="km-KH"/>
                            </w:rPr>
                            <w:t xml:space="preserve"> </w:t>
                          </w:r>
                          <w:r w:rsidR="00E32928" w:rsidRPr="00134E18">
                            <w:rPr>
                              <w:rFonts w:ascii="Khmer OS Muol Light" w:hAnsi="Khmer OS Muol Light" w:cs="Khmer OS Muol Light"/>
                              <w:b/>
                              <w:bCs/>
                              <w:color w:val="993366"/>
                              <w:sz w:val="26"/>
                              <w:szCs w:val="26"/>
                              <w:lang w:val="ca-ES" w:bidi="km-KH"/>
                            </w:rPr>
                            <w:t>ERIKSJ</w:t>
                          </w:r>
                          <w:r w:rsidR="00E32928" w:rsidRPr="00134E18">
                            <w:rPr>
                              <w:rFonts w:ascii="Calibri" w:hAnsi="Calibri" w:cs="Calibri"/>
                              <w:b/>
                              <w:bCs/>
                              <w:color w:val="993366"/>
                              <w:sz w:val="26"/>
                              <w:szCs w:val="26"/>
                              <w:lang w:val="ca-ES" w:bidi="km-KH"/>
                            </w:rPr>
                            <w:t>Ä</w:t>
                          </w:r>
                          <w:r w:rsidR="00E32928" w:rsidRPr="00134E18">
                            <w:rPr>
                              <w:rFonts w:ascii="Khmer OS Muol Light" w:hAnsi="Khmer OS Muol Light" w:cs="Khmer OS Muol Light"/>
                              <w:b/>
                              <w:bCs/>
                              <w:color w:val="993366"/>
                              <w:sz w:val="26"/>
                              <w:szCs w:val="26"/>
                              <w:lang w:val="ca-ES" w:bidi="km-KH"/>
                            </w:rPr>
                            <w:t>LPEN</w:t>
                          </w:r>
                        </w:p>
                        <w:p w14:paraId="3A8530CE" w14:textId="77777777" w:rsidR="00BF5E37" w:rsidRPr="00DF5283" w:rsidRDefault="00BF5E37" w:rsidP="00BF5E37">
                          <w:pPr>
                            <w:tabs>
                              <w:tab w:val="center" w:pos="720"/>
                              <w:tab w:val="center" w:pos="1170"/>
                              <w:tab w:val="center" w:pos="3240"/>
                            </w:tabs>
                            <w:ind w:left="-720" w:hanging="187"/>
                            <w:jc w:val="center"/>
                            <w:rPr>
                              <w:rFonts w:ascii="Khmer OS Muol Light" w:hAnsi="Khmer OS Muol Light" w:cs="Khmer OS Muol Light"/>
                              <w:sz w:val="26"/>
                              <w:szCs w:val="26"/>
                              <w:cs/>
                              <w:lang w:val="en-US" w:bidi="km-KH"/>
                            </w:rPr>
                          </w:pPr>
                        </w:p>
                        <w:p w14:paraId="0A9EBA3C" w14:textId="77777777" w:rsidR="00D95337" w:rsidRDefault="00D9533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E2B49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2.85pt;margin-top:-15pt;width:162.75pt;height:3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" stroked="f">
              <v:textbox>
                <w:txbxContent>
                  <w:p w14:paraId="25E0C228" w14:textId="2AD0EAB3" w:rsidR="00BF5E37" w:rsidRPr="00134E18" w:rsidRDefault="00BF5E37" w:rsidP="00F87786">
                    <w:pPr>
                      <w:tabs>
                        <w:tab w:val="center" w:pos="720"/>
                      </w:tabs>
                      <w:ind w:left="187" w:hanging="187"/>
                      <w:rPr>
                        <w:rFonts w:ascii="Khmer OS Muol Light" w:hAnsi="Khmer OS Muol Light" w:cs="Khmer OS Muol Light"/>
                        <w:b/>
                        <w:bCs/>
                        <w:color w:val="993366"/>
                        <w:sz w:val="26"/>
                        <w:szCs w:val="26"/>
                        <w:lang w:val="ca-ES" w:bidi="km-KH"/>
                      </w:rPr>
                    </w:pPr>
                    <w:r w:rsidRPr="00134E18">
                      <w:rPr>
                        <w:rFonts w:ascii="Khmer OS Muol Light" w:hAnsi="Khmer OS Muol Light" w:cs="Khmer OS Muol Light"/>
                        <w:b/>
                        <w:bCs/>
                        <w:color w:val="993366"/>
                        <w:sz w:val="26"/>
                        <w:szCs w:val="26"/>
                        <w:cs/>
                        <w:lang w:val="ca-ES" w:bidi="km-KH"/>
                      </w:rPr>
                      <w:t>អង</w:t>
                    </w:r>
                    <w:r w:rsidRPr="00134E18">
                      <w:rPr>
                        <w:rFonts w:ascii="Khmer OS Muol Light" w:hAnsi="Khmer OS Muol Light" w:cs="Khmer OS Muol Light" w:hint="cs"/>
                        <w:b/>
                        <w:bCs/>
                        <w:color w:val="993366"/>
                        <w:sz w:val="26"/>
                        <w:szCs w:val="26"/>
                        <w:cs/>
                        <w:lang w:val="ca-ES" w:bidi="km-KH"/>
                      </w:rPr>
                      <w:t>្គការ</w:t>
                    </w:r>
                    <w:r w:rsidRPr="00134E18">
                      <w:rPr>
                        <w:rFonts w:ascii="Khmer OS Muol Light" w:hAnsi="Khmer OS Muol Light" w:cs="Khmer OS Muol Light"/>
                        <w:b/>
                        <w:bCs/>
                        <w:color w:val="993366"/>
                        <w:sz w:val="26"/>
                        <w:szCs w:val="26"/>
                        <w:lang w:val="ca-ES" w:bidi="km-KH"/>
                      </w:rPr>
                      <w:t xml:space="preserve"> </w:t>
                    </w:r>
                    <w:r w:rsidR="00E32928" w:rsidRPr="00134E18">
                      <w:rPr>
                        <w:rFonts w:ascii="Khmer OS Muol Light" w:hAnsi="Khmer OS Muol Light" w:cs="Khmer OS Muol Light"/>
                        <w:b/>
                        <w:bCs/>
                        <w:color w:val="993366"/>
                        <w:sz w:val="26"/>
                        <w:szCs w:val="26"/>
                        <w:lang w:val="ca-ES" w:bidi="km-KH"/>
                      </w:rPr>
                      <w:t>ERIKSJ</w:t>
                    </w:r>
                    <w:r w:rsidR="00E32928" w:rsidRPr="00134E18">
                      <w:rPr>
                        <w:rFonts w:ascii="Calibri" w:hAnsi="Calibri" w:cs="Calibri"/>
                        <w:b/>
                        <w:bCs/>
                        <w:color w:val="993366"/>
                        <w:sz w:val="26"/>
                        <w:szCs w:val="26"/>
                        <w:lang w:val="ca-ES" w:bidi="km-KH"/>
                      </w:rPr>
                      <w:t>Ä</w:t>
                    </w:r>
                    <w:r w:rsidR="00E32928" w:rsidRPr="00134E18">
                      <w:rPr>
                        <w:rFonts w:ascii="Khmer OS Muol Light" w:hAnsi="Khmer OS Muol Light" w:cs="Khmer OS Muol Light"/>
                        <w:b/>
                        <w:bCs/>
                        <w:color w:val="993366"/>
                        <w:sz w:val="26"/>
                        <w:szCs w:val="26"/>
                        <w:lang w:val="ca-ES" w:bidi="km-KH"/>
                      </w:rPr>
                      <w:t>LPEN</w:t>
                    </w:r>
                  </w:p>
                  <w:p w14:paraId="3A8530CE" w14:textId="77777777" w:rsidR="00BF5E37" w:rsidRPr="00DF5283" w:rsidRDefault="00BF5E37" w:rsidP="00BF5E37">
                    <w:pPr>
                      <w:tabs>
                        <w:tab w:val="center" w:pos="720"/>
                        <w:tab w:val="center" w:pos="1170"/>
                        <w:tab w:val="center" w:pos="3240"/>
                      </w:tabs>
                      <w:ind w:left="-720" w:hanging="187"/>
                      <w:jc w:val="center"/>
                      <w:rPr>
                        <w:rFonts w:ascii="Khmer OS Muol Light" w:hAnsi="Khmer OS Muol Light" w:cs="Khmer OS Muol Light"/>
                        <w:sz w:val="26"/>
                        <w:szCs w:val="26"/>
                        <w:cs/>
                        <w:lang w:val="en-US" w:bidi="km-KH"/>
                      </w:rPr>
                    </w:pPr>
                  </w:p>
                  <w:p w14:paraId="0A9EBA3C" w14:textId="77777777" w:rsidR="00D95337" w:rsidRDefault="00D95337"/>
                </w:txbxContent>
              </v:textbox>
              <w10:wrap type="square" anchorx="margin"/>
            </v:shape>
          </w:pict>
        </mc:Fallback>
      </mc:AlternateContent>
    </w:r>
    <w:r w:rsidR="00492974" w:rsidRPr="00943D0E">
      <w:rPr>
        <w:color w:val="A4567D"/>
        <w:sz w:val="20"/>
        <w:szCs w:val="18"/>
      </w:rPr>
      <w:t>_______________________________________________________________________________________________________</w:t>
    </w:r>
    <w:r w:rsidR="00DF5283" w:rsidRPr="00943D0E">
      <w:rPr>
        <w:color w:val="A4567D"/>
        <w:sz w:val="20"/>
        <w:szCs w:val="18"/>
      </w:rPr>
      <w:t>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81FA" w14:textId="572E5F69" w:rsidR="00C650FC" w:rsidRDefault="00C650FC" w:rsidP="005627C4">
    <w:pPr>
      <w:pStyle w:val="Header"/>
      <w:pBdr>
        <w:bottom w:val="single" w:sz="6" w:space="5" w:color="auto"/>
      </w:pBdr>
    </w:pPr>
    <w:r>
      <w:rPr>
        <w:noProof/>
        <w:lang w:val="en-US"/>
      </w:rPr>
      <w:drawing>
        <wp:inline distT="0" distB="0" distL="0" distR="0" wp14:anchorId="17E0343F" wp14:editId="6F0E5CF7">
          <wp:extent cx="866775" cy="409575"/>
          <wp:effectExtent l="0" t="0" r="0" b="0"/>
          <wp:docPr id="10" name="Bildobjekt 8" descr="Beskrivning: edp_cmyk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8" descr="Beskrivning: edp_cmyk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0F411E18" wp14:editId="0643194D">
          <wp:simplePos x="0" y="0"/>
          <wp:positionH relativeFrom="column">
            <wp:posOffset>4479290</wp:posOffset>
          </wp:positionH>
          <wp:positionV relativeFrom="paragraph">
            <wp:posOffset>-137795</wp:posOffset>
          </wp:positionV>
          <wp:extent cx="1264920" cy="561340"/>
          <wp:effectExtent l="0" t="0" r="0" b="0"/>
          <wp:wrapNone/>
          <wp:docPr id="11" name="Bildobjekt 0" descr="Beskrivning: SMC_logga_svartvi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0" descr="Beskrivning: SMC_logga_svartvi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0" cy="561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B022EA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C8EC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EF4EAD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C0410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9B6F702"/>
    <w:lvl w:ilvl="0">
      <w:start w:val="1"/>
      <w:numFmt w:val="bullet"/>
      <w:pStyle w:val="ListBullet5"/>
      <w:lvlText w:val="○"/>
      <w:lvlJc w:val="left"/>
      <w:pPr>
        <w:ind w:left="1800" w:hanging="360"/>
      </w:pPr>
      <w:rPr>
        <w:rFonts w:ascii="Monotype Corsiva" w:hAnsi="Monotype Corsiva" w:hint="default"/>
        <w:color w:val="A28E6A"/>
      </w:rPr>
    </w:lvl>
  </w:abstractNum>
  <w:abstractNum w:abstractNumId="5" w15:restartNumberingAfterBreak="0">
    <w:nsid w:val="FFFFFF81"/>
    <w:multiLevelType w:val="singleLevel"/>
    <w:tmpl w:val="9A8A1DF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/>
        <w:color w:val="A28E6A"/>
      </w:rPr>
    </w:lvl>
  </w:abstractNum>
  <w:abstractNum w:abstractNumId="6" w15:restartNumberingAfterBreak="0">
    <w:nsid w:val="FFFFFF82"/>
    <w:multiLevelType w:val="singleLevel"/>
    <w:tmpl w:val="AC6E7B80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/>
        <w:color w:val="EE8C69"/>
      </w:rPr>
    </w:lvl>
  </w:abstractNum>
  <w:abstractNum w:abstractNumId="7" w15:restartNumberingAfterBreak="0">
    <w:nsid w:val="FFFFFF83"/>
    <w:multiLevelType w:val="singleLevel"/>
    <w:tmpl w:val="3EFA84BC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D34817"/>
      </w:rPr>
    </w:lvl>
  </w:abstractNum>
  <w:abstractNum w:abstractNumId="8" w15:restartNumberingAfterBreak="0">
    <w:nsid w:val="FFFFFF88"/>
    <w:multiLevelType w:val="singleLevel"/>
    <w:tmpl w:val="7DE666D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249CE2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9D3511"/>
      </w:rPr>
    </w:lvl>
  </w:abstractNum>
  <w:abstractNum w:abstractNumId="10" w15:restartNumberingAfterBreak="0">
    <w:nsid w:val="0B6127BA"/>
    <w:multiLevelType w:val="hybridMultilevel"/>
    <w:tmpl w:val="8256A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F0746"/>
    <w:multiLevelType w:val="hybridMultilevel"/>
    <w:tmpl w:val="5A84CF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940598">
    <w:abstractNumId w:val="9"/>
  </w:num>
  <w:num w:numId="2" w16cid:durableId="1140072514">
    <w:abstractNumId w:val="7"/>
  </w:num>
  <w:num w:numId="3" w16cid:durableId="1261645007">
    <w:abstractNumId w:val="6"/>
  </w:num>
  <w:num w:numId="4" w16cid:durableId="318189609">
    <w:abstractNumId w:val="5"/>
  </w:num>
  <w:num w:numId="5" w16cid:durableId="720835446">
    <w:abstractNumId w:val="4"/>
  </w:num>
  <w:num w:numId="6" w16cid:durableId="263853548">
    <w:abstractNumId w:val="8"/>
  </w:num>
  <w:num w:numId="7" w16cid:durableId="420102222">
    <w:abstractNumId w:val="3"/>
  </w:num>
  <w:num w:numId="8" w16cid:durableId="1382902047">
    <w:abstractNumId w:val="2"/>
  </w:num>
  <w:num w:numId="9" w16cid:durableId="116723159">
    <w:abstractNumId w:val="1"/>
  </w:num>
  <w:num w:numId="10" w16cid:durableId="168180458">
    <w:abstractNumId w:val="0"/>
  </w:num>
  <w:num w:numId="11" w16cid:durableId="744297576">
    <w:abstractNumId w:val="10"/>
  </w:num>
  <w:num w:numId="12" w16cid:durableId="72245165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304"/>
  <w:hyphenationZone w:val="4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544"/>
    <w:rsid w:val="00000402"/>
    <w:rsid w:val="00005BC7"/>
    <w:rsid w:val="00010BEB"/>
    <w:rsid w:val="00011583"/>
    <w:rsid w:val="00014B59"/>
    <w:rsid w:val="0002223D"/>
    <w:rsid w:val="00022AC6"/>
    <w:rsid w:val="00027456"/>
    <w:rsid w:val="0003008B"/>
    <w:rsid w:val="00030AE9"/>
    <w:rsid w:val="000311DA"/>
    <w:rsid w:val="00037C02"/>
    <w:rsid w:val="00042719"/>
    <w:rsid w:val="00042FA4"/>
    <w:rsid w:val="00044B2A"/>
    <w:rsid w:val="00050565"/>
    <w:rsid w:val="00052B15"/>
    <w:rsid w:val="00054982"/>
    <w:rsid w:val="0005604E"/>
    <w:rsid w:val="00056557"/>
    <w:rsid w:val="00056DC1"/>
    <w:rsid w:val="00062ABB"/>
    <w:rsid w:val="00063B39"/>
    <w:rsid w:val="00063F50"/>
    <w:rsid w:val="000655C3"/>
    <w:rsid w:val="000660B7"/>
    <w:rsid w:val="0006662D"/>
    <w:rsid w:val="00067990"/>
    <w:rsid w:val="00071278"/>
    <w:rsid w:val="00071309"/>
    <w:rsid w:val="000715FD"/>
    <w:rsid w:val="000733BC"/>
    <w:rsid w:val="00074126"/>
    <w:rsid w:val="00075F8B"/>
    <w:rsid w:val="00076421"/>
    <w:rsid w:val="000766C9"/>
    <w:rsid w:val="00076E14"/>
    <w:rsid w:val="00080B4A"/>
    <w:rsid w:val="000813D6"/>
    <w:rsid w:val="00090FC3"/>
    <w:rsid w:val="00091002"/>
    <w:rsid w:val="00094389"/>
    <w:rsid w:val="00095B51"/>
    <w:rsid w:val="000968A1"/>
    <w:rsid w:val="000A112F"/>
    <w:rsid w:val="000A39AB"/>
    <w:rsid w:val="000A3B6B"/>
    <w:rsid w:val="000A6E48"/>
    <w:rsid w:val="000A70BE"/>
    <w:rsid w:val="000A77E4"/>
    <w:rsid w:val="000B0558"/>
    <w:rsid w:val="000B2328"/>
    <w:rsid w:val="000B3D84"/>
    <w:rsid w:val="000B449B"/>
    <w:rsid w:val="000B7A2E"/>
    <w:rsid w:val="000C09F7"/>
    <w:rsid w:val="000C1AFC"/>
    <w:rsid w:val="000C2BA4"/>
    <w:rsid w:val="000C4A3A"/>
    <w:rsid w:val="000C6419"/>
    <w:rsid w:val="000C70B6"/>
    <w:rsid w:val="000D24F6"/>
    <w:rsid w:val="000D5F97"/>
    <w:rsid w:val="000D620F"/>
    <w:rsid w:val="000E0A82"/>
    <w:rsid w:val="000E6972"/>
    <w:rsid w:val="000F26F3"/>
    <w:rsid w:val="000F4259"/>
    <w:rsid w:val="000F67AA"/>
    <w:rsid w:val="000F6B12"/>
    <w:rsid w:val="00103BF9"/>
    <w:rsid w:val="00106F7D"/>
    <w:rsid w:val="00107436"/>
    <w:rsid w:val="0011023A"/>
    <w:rsid w:val="001111A1"/>
    <w:rsid w:val="001157D4"/>
    <w:rsid w:val="00115840"/>
    <w:rsid w:val="00115997"/>
    <w:rsid w:val="00116C92"/>
    <w:rsid w:val="001175C5"/>
    <w:rsid w:val="00117DA1"/>
    <w:rsid w:val="001225F2"/>
    <w:rsid w:val="00123484"/>
    <w:rsid w:val="00124CEA"/>
    <w:rsid w:val="0012521E"/>
    <w:rsid w:val="00126C15"/>
    <w:rsid w:val="00127A3F"/>
    <w:rsid w:val="001303DD"/>
    <w:rsid w:val="001324E3"/>
    <w:rsid w:val="0013311E"/>
    <w:rsid w:val="00133FD0"/>
    <w:rsid w:val="00134E18"/>
    <w:rsid w:val="00134E81"/>
    <w:rsid w:val="001352B5"/>
    <w:rsid w:val="00137F5B"/>
    <w:rsid w:val="00140E74"/>
    <w:rsid w:val="00141829"/>
    <w:rsid w:val="00141CF5"/>
    <w:rsid w:val="001463FB"/>
    <w:rsid w:val="00151038"/>
    <w:rsid w:val="00153459"/>
    <w:rsid w:val="001534B9"/>
    <w:rsid w:val="00155A3C"/>
    <w:rsid w:val="00162FBF"/>
    <w:rsid w:val="00163899"/>
    <w:rsid w:val="00164291"/>
    <w:rsid w:val="0016510B"/>
    <w:rsid w:val="001660B3"/>
    <w:rsid w:val="00170949"/>
    <w:rsid w:val="0017243A"/>
    <w:rsid w:val="00174AEC"/>
    <w:rsid w:val="00174F64"/>
    <w:rsid w:val="00176113"/>
    <w:rsid w:val="00180582"/>
    <w:rsid w:val="00183C1B"/>
    <w:rsid w:val="001859EA"/>
    <w:rsid w:val="001945E6"/>
    <w:rsid w:val="00196347"/>
    <w:rsid w:val="00196FB3"/>
    <w:rsid w:val="0019717E"/>
    <w:rsid w:val="001A04AE"/>
    <w:rsid w:val="001B000C"/>
    <w:rsid w:val="001B4A88"/>
    <w:rsid w:val="001B53EA"/>
    <w:rsid w:val="001B6A5E"/>
    <w:rsid w:val="001B79D9"/>
    <w:rsid w:val="001C0841"/>
    <w:rsid w:val="001C0AFC"/>
    <w:rsid w:val="001C4649"/>
    <w:rsid w:val="001C65ED"/>
    <w:rsid w:val="001D0CE9"/>
    <w:rsid w:val="001D20FF"/>
    <w:rsid w:val="001D6AF9"/>
    <w:rsid w:val="001D7851"/>
    <w:rsid w:val="001E0A85"/>
    <w:rsid w:val="001E1E9A"/>
    <w:rsid w:val="001F07FA"/>
    <w:rsid w:val="001F1593"/>
    <w:rsid w:val="001F5086"/>
    <w:rsid w:val="001F533B"/>
    <w:rsid w:val="00200383"/>
    <w:rsid w:val="00200411"/>
    <w:rsid w:val="00202EF0"/>
    <w:rsid w:val="002059ED"/>
    <w:rsid w:val="002070B6"/>
    <w:rsid w:val="00211477"/>
    <w:rsid w:val="0021174F"/>
    <w:rsid w:val="00214E7E"/>
    <w:rsid w:val="00215A60"/>
    <w:rsid w:val="0022194B"/>
    <w:rsid w:val="002227E5"/>
    <w:rsid w:val="0022381E"/>
    <w:rsid w:val="00224F84"/>
    <w:rsid w:val="00225F45"/>
    <w:rsid w:val="0022689C"/>
    <w:rsid w:val="00227621"/>
    <w:rsid w:val="00233317"/>
    <w:rsid w:val="0023685E"/>
    <w:rsid w:val="00240174"/>
    <w:rsid w:val="00241929"/>
    <w:rsid w:val="0024249A"/>
    <w:rsid w:val="00246B05"/>
    <w:rsid w:val="00246FBF"/>
    <w:rsid w:val="002527AB"/>
    <w:rsid w:val="0025623C"/>
    <w:rsid w:val="002616AD"/>
    <w:rsid w:val="00262587"/>
    <w:rsid w:val="00266FF1"/>
    <w:rsid w:val="00272BC1"/>
    <w:rsid w:val="00272EB4"/>
    <w:rsid w:val="00273BBE"/>
    <w:rsid w:val="00274797"/>
    <w:rsid w:val="0027677E"/>
    <w:rsid w:val="00281610"/>
    <w:rsid w:val="00281F17"/>
    <w:rsid w:val="00282C5B"/>
    <w:rsid w:val="002928CC"/>
    <w:rsid w:val="00297BD2"/>
    <w:rsid w:val="002A0749"/>
    <w:rsid w:val="002A2509"/>
    <w:rsid w:val="002A33B7"/>
    <w:rsid w:val="002A5036"/>
    <w:rsid w:val="002A7B20"/>
    <w:rsid w:val="002A7BFA"/>
    <w:rsid w:val="002B120B"/>
    <w:rsid w:val="002B13F5"/>
    <w:rsid w:val="002B35C4"/>
    <w:rsid w:val="002B3764"/>
    <w:rsid w:val="002C2DAB"/>
    <w:rsid w:val="002C2F81"/>
    <w:rsid w:val="002C301B"/>
    <w:rsid w:val="002C3301"/>
    <w:rsid w:val="002C5F49"/>
    <w:rsid w:val="002C61EF"/>
    <w:rsid w:val="002D0BA4"/>
    <w:rsid w:val="002D180B"/>
    <w:rsid w:val="002D19EB"/>
    <w:rsid w:val="002D2F8A"/>
    <w:rsid w:val="002D30A5"/>
    <w:rsid w:val="002E0A56"/>
    <w:rsid w:val="002E27ED"/>
    <w:rsid w:val="002E435C"/>
    <w:rsid w:val="002E5542"/>
    <w:rsid w:val="002E656B"/>
    <w:rsid w:val="002E7BB4"/>
    <w:rsid w:val="002F09BF"/>
    <w:rsid w:val="002F36E3"/>
    <w:rsid w:val="002F48DB"/>
    <w:rsid w:val="002F588F"/>
    <w:rsid w:val="002F6F4F"/>
    <w:rsid w:val="003003EC"/>
    <w:rsid w:val="00301AA6"/>
    <w:rsid w:val="00303231"/>
    <w:rsid w:val="003034EB"/>
    <w:rsid w:val="0030359F"/>
    <w:rsid w:val="00303842"/>
    <w:rsid w:val="00307424"/>
    <w:rsid w:val="00307443"/>
    <w:rsid w:val="0030746E"/>
    <w:rsid w:val="003104C9"/>
    <w:rsid w:val="00312EE1"/>
    <w:rsid w:val="00315D91"/>
    <w:rsid w:val="003203FD"/>
    <w:rsid w:val="00321113"/>
    <w:rsid w:val="00324E51"/>
    <w:rsid w:val="003257D8"/>
    <w:rsid w:val="003315F2"/>
    <w:rsid w:val="00334A59"/>
    <w:rsid w:val="00343C27"/>
    <w:rsid w:val="003446D4"/>
    <w:rsid w:val="00344A10"/>
    <w:rsid w:val="00354F3F"/>
    <w:rsid w:val="00356830"/>
    <w:rsid w:val="003610A4"/>
    <w:rsid w:val="00362040"/>
    <w:rsid w:val="003625F7"/>
    <w:rsid w:val="00363E59"/>
    <w:rsid w:val="0036674D"/>
    <w:rsid w:val="00366836"/>
    <w:rsid w:val="00366C94"/>
    <w:rsid w:val="00367F97"/>
    <w:rsid w:val="00371A80"/>
    <w:rsid w:val="003727A9"/>
    <w:rsid w:val="003735E4"/>
    <w:rsid w:val="00376D75"/>
    <w:rsid w:val="0038023A"/>
    <w:rsid w:val="00382D4F"/>
    <w:rsid w:val="00382EBD"/>
    <w:rsid w:val="00387E8F"/>
    <w:rsid w:val="00390018"/>
    <w:rsid w:val="0039314E"/>
    <w:rsid w:val="00393173"/>
    <w:rsid w:val="003A2D99"/>
    <w:rsid w:val="003A3C3C"/>
    <w:rsid w:val="003A3CC8"/>
    <w:rsid w:val="003B0687"/>
    <w:rsid w:val="003B22F7"/>
    <w:rsid w:val="003B47A8"/>
    <w:rsid w:val="003B53C4"/>
    <w:rsid w:val="003B555B"/>
    <w:rsid w:val="003B57EB"/>
    <w:rsid w:val="003C00B5"/>
    <w:rsid w:val="003C0EEF"/>
    <w:rsid w:val="003C316D"/>
    <w:rsid w:val="003C6405"/>
    <w:rsid w:val="003C749F"/>
    <w:rsid w:val="003D30E5"/>
    <w:rsid w:val="003D33DA"/>
    <w:rsid w:val="003D3468"/>
    <w:rsid w:val="003D63C8"/>
    <w:rsid w:val="003D6616"/>
    <w:rsid w:val="003D7A00"/>
    <w:rsid w:val="003E3D65"/>
    <w:rsid w:val="003E4041"/>
    <w:rsid w:val="003E4403"/>
    <w:rsid w:val="003E65E8"/>
    <w:rsid w:val="003E68CA"/>
    <w:rsid w:val="003E7891"/>
    <w:rsid w:val="00400181"/>
    <w:rsid w:val="0040339C"/>
    <w:rsid w:val="0040542D"/>
    <w:rsid w:val="00412919"/>
    <w:rsid w:val="00415587"/>
    <w:rsid w:val="00417700"/>
    <w:rsid w:val="00417AE4"/>
    <w:rsid w:val="0042161F"/>
    <w:rsid w:val="0042479F"/>
    <w:rsid w:val="004317B1"/>
    <w:rsid w:val="004351AB"/>
    <w:rsid w:val="00436FE8"/>
    <w:rsid w:val="00441553"/>
    <w:rsid w:val="004472BC"/>
    <w:rsid w:val="0044731F"/>
    <w:rsid w:val="004508F7"/>
    <w:rsid w:val="00450A31"/>
    <w:rsid w:val="0045257D"/>
    <w:rsid w:val="00453505"/>
    <w:rsid w:val="004548A6"/>
    <w:rsid w:val="00455229"/>
    <w:rsid w:val="00456155"/>
    <w:rsid w:val="00456E7B"/>
    <w:rsid w:val="00457EFF"/>
    <w:rsid w:val="00461B10"/>
    <w:rsid w:val="00466B23"/>
    <w:rsid w:val="00467630"/>
    <w:rsid w:val="00471F25"/>
    <w:rsid w:val="004741D4"/>
    <w:rsid w:val="004758E7"/>
    <w:rsid w:val="004768EA"/>
    <w:rsid w:val="0048371A"/>
    <w:rsid w:val="004843CB"/>
    <w:rsid w:val="00485BE7"/>
    <w:rsid w:val="004862AA"/>
    <w:rsid w:val="0048798F"/>
    <w:rsid w:val="00492974"/>
    <w:rsid w:val="0049304F"/>
    <w:rsid w:val="004940DD"/>
    <w:rsid w:val="0049502D"/>
    <w:rsid w:val="00495313"/>
    <w:rsid w:val="004963C1"/>
    <w:rsid w:val="004A22A6"/>
    <w:rsid w:val="004A22F4"/>
    <w:rsid w:val="004A2912"/>
    <w:rsid w:val="004A2B91"/>
    <w:rsid w:val="004A4134"/>
    <w:rsid w:val="004A6F7E"/>
    <w:rsid w:val="004B209C"/>
    <w:rsid w:val="004B3595"/>
    <w:rsid w:val="004B5590"/>
    <w:rsid w:val="004B570E"/>
    <w:rsid w:val="004C3F59"/>
    <w:rsid w:val="004C480A"/>
    <w:rsid w:val="004C7695"/>
    <w:rsid w:val="004D2D08"/>
    <w:rsid w:val="004D4A8A"/>
    <w:rsid w:val="004D4DF2"/>
    <w:rsid w:val="004D5810"/>
    <w:rsid w:val="004D5D55"/>
    <w:rsid w:val="004D7325"/>
    <w:rsid w:val="004E2E5D"/>
    <w:rsid w:val="004E6516"/>
    <w:rsid w:val="004F473D"/>
    <w:rsid w:val="00507921"/>
    <w:rsid w:val="00510B9F"/>
    <w:rsid w:val="00510C83"/>
    <w:rsid w:val="00512638"/>
    <w:rsid w:val="00513BF8"/>
    <w:rsid w:val="005150F0"/>
    <w:rsid w:val="00517920"/>
    <w:rsid w:val="005201F2"/>
    <w:rsid w:val="00520C70"/>
    <w:rsid w:val="00520F44"/>
    <w:rsid w:val="00521F0A"/>
    <w:rsid w:val="00522D5C"/>
    <w:rsid w:val="00525D09"/>
    <w:rsid w:val="0052662A"/>
    <w:rsid w:val="0053077C"/>
    <w:rsid w:val="00531A94"/>
    <w:rsid w:val="00533240"/>
    <w:rsid w:val="00535C31"/>
    <w:rsid w:val="005370D7"/>
    <w:rsid w:val="00541F86"/>
    <w:rsid w:val="00543C32"/>
    <w:rsid w:val="0054533F"/>
    <w:rsid w:val="005462A1"/>
    <w:rsid w:val="0055092C"/>
    <w:rsid w:val="00550BE7"/>
    <w:rsid w:val="00551BB1"/>
    <w:rsid w:val="00552224"/>
    <w:rsid w:val="005551B7"/>
    <w:rsid w:val="0055615D"/>
    <w:rsid w:val="00557319"/>
    <w:rsid w:val="0056149A"/>
    <w:rsid w:val="005627C4"/>
    <w:rsid w:val="00567303"/>
    <w:rsid w:val="0057188D"/>
    <w:rsid w:val="00572B94"/>
    <w:rsid w:val="00572EFF"/>
    <w:rsid w:val="005733DE"/>
    <w:rsid w:val="00575507"/>
    <w:rsid w:val="005761FF"/>
    <w:rsid w:val="00583792"/>
    <w:rsid w:val="00586AF8"/>
    <w:rsid w:val="00586EF0"/>
    <w:rsid w:val="0059007E"/>
    <w:rsid w:val="005942F2"/>
    <w:rsid w:val="00595B5C"/>
    <w:rsid w:val="005975B1"/>
    <w:rsid w:val="00597639"/>
    <w:rsid w:val="005A2187"/>
    <w:rsid w:val="005A2343"/>
    <w:rsid w:val="005A3AA4"/>
    <w:rsid w:val="005A49C5"/>
    <w:rsid w:val="005B05ED"/>
    <w:rsid w:val="005B2D9D"/>
    <w:rsid w:val="005B38E6"/>
    <w:rsid w:val="005B4E82"/>
    <w:rsid w:val="005B577B"/>
    <w:rsid w:val="005B5D9E"/>
    <w:rsid w:val="005C19B0"/>
    <w:rsid w:val="005C581E"/>
    <w:rsid w:val="005D18DA"/>
    <w:rsid w:val="005D5A14"/>
    <w:rsid w:val="005D62F1"/>
    <w:rsid w:val="005D70A0"/>
    <w:rsid w:val="005E0295"/>
    <w:rsid w:val="005E02FA"/>
    <w:rsid w:val="005E1A67"/>
    <w:rsid w:val="005E26E1"/>
    <w:rsid w:val="005E49DC"/>
    <w:rsid w:val="005E50D7"/>
    <w:rsid w:val="005E58A2"/>
    <w:rsid w:val="005F11CA"/>
    <w:rsid w:val="005F163F"/>
    <w:rsid w:val="005F4E45"/>
    <w:rsid w:val="005F4E9E"/>
    <w:rsid w:val="005F7372"/>
    <w:rsid w:val="005F7DFF"/>
    <w:rsid w:val="00602533"/>
    <w:rsid w:val="00603AA2"/>
    <w:rsid w:val="00605F89"/>
    <w:rsid w:val="00606760"/>
    <w:rsid w:val="0061183F"/>
    <w:rsid w:val="00611D84"/>
    <w:rsid w:val="00615965"/>
    <w:rsid w:val="00617A54"/>
    <w:rsid w:val="006201A2"/>
    <w:rsid w:val="00625E3C"/>
    <w:rsid w:val="006265E4"/>
    <w:rsid w:val="0062749E"/>
    <w:rsid w:val="00627664"/>
    <w:rsid w:val="00630119"/>
    <w:rsid w:val="00631E8E"/>
    <w:rsid w:val="006351D3"/>
    <w:rsid w:val="0063593F"/>
    <w:rsid w:val="00637D67"/>
    <w:rsid w:val="0064082F"/>
    <w:rsid w:val="0064581C"/>
    <w:rsid w:val="006474B6"/>
    <w:rsid w:val="006513C4"/>
    <w:rsid w:val="006519DD"/>
    <w:rsid w:val="00661E3B"/>
    <w:rsid w:val="006625B1"/>
    <w:rsid w:val="006626D2"/>
    <w:rsid w:val="006657FA"/>
    <w:rsid w:val="00666DF8"/>
    <w:rsid w:val="006678B5"/>
    <w:rsid w:val="006701B2"/>
    <w:rsid w:val="00672DF4"/>
    <w:rsid w:val="00673AE2"/>
    <w:rsid w:val="00677B1E"/>
    <w:rsid w:val="00677F87"/>
    <w:rsid w:val="006813E3"/>
    <w:rsid w:val="00685268"/>
    <w:rsid w:val="0068609F"/>
    <w:rsid w:val="00693FA2"/>
    <w:rsid w:val="00694924"/>
    <w:rsid w:val="006952D4"/>
    <w:rsid w:val="006A0781"/>
    <w:rsid w:val="006A1009"/>
    <w:rsid w:val="006A5212"/>
    <w:rsid w:val="006A619D"/>
    <w:rsid w:val="006B022D"/>
    <w:rsid w:val="006B0B59"/>
    <w:rsid w:val="006B0D5C"/>
    <w:rsid w:val="006B257E"/>
    <w:rsid w:val="006B3445"/>
    <w:rsid w:val="006B4E11"/>
    <w:rsid w:val="006C0E8C"/>
    <w:rsid w:val="006C2B38"/>
    <w:rsid w:val="006C3C23"/>
    <w:rsid w:val="006C3ED7"/>
    <w:rsid w:val="006C6C87"/>
    <w:rsid w:val="006D1E2E"/>
    <w:rsid w:val="006D27A0"/>
    <w:rsid w:val="006D4769"/>
    <w:rsid w:val="006E08C1"/>
    <w:rsid w:val="006E3A8E"/>
    <w:rsid w:val="006E3BDC"/>
    <w:rsid w:val="006E6312"/>
    <w:rsid w:val="006E68E6"/>
    <w:rsid w:val="006E6AD9"/>
    <w:rsid w:val="006E72C5"/>
    <w:rsid w:val="006F03A4"/>
    <w:rsid w:val="006F2AD0"/>
    <w:rsid w:val="006F34C6"/>
    <w:rsid w:val="006F4998"/>
    <w:rsid w:val="006F5F59"/>
    <w:rsid w:val="006F6DCD"/>
    <w:rsid w:val="007011E5"/>
    <w:rsid w:val="00702BD1"/>
    <w:rsid w:val="00703CD4"/>
    <w:rsid w:val="00703D62"/>
    <w:rsid w:val="00703D73"/>
    <w:rsid w:val="00707DEC"/>
    <w:rsid w:val="0071133C"/>
    <w:rsid w:val="007119E0"/>
    <w:rsid w:val="0071221B"/>
    <w:rsid w:val="007129FA"/>
    <w:rsid w:val="007176B5"/>
    <w:rsid w:val="00717E35"/>
    <w:rsid w:val="007202E1"/>
    <w:rsid w:val="00721215"/>
    <w:rsid w:val="00721235"/>
    <w:rsid w:val="00725C48"/>
    <w:rsid w:val="00726C08"/>
    <w:rsid w:val="00730518"/>
    <w:rsid w:val="00733199"/>
    <w:rsid w:val="0073363A"/>
    <w:rsid w:val="007358AF"/>
    <w:rsid w:val="00741503"/>
    <w:rsid w:val="0074298D"/>
    <w:rsid w:val="007461B3"/>
    <w:rsid w:val="00747FC5"/>
    <w:rsid w:val="0075130D"/>
    <w:rsid w:val="00751949"/>
    <w:rsid w:val="00754ADB"/>
    <w:rsid w:val="00755C86"/>
    <w:rsid w:val="007605EA"/>
    <w:rsid w:val="0076091F"/>
    <w:rsid w:val="00762BA8"/>
    <w:rsid w:val="00765180"/>
    <w:rsid w:val="00765A60"/>
    <w:rsid w:val="00766C4C"/>
    <w:rsid w:val="0077590E"/>
    <w:rsid w:val="007801EF"/>
    <w:rsid w:val="007811CD"/>
    <w:rsid w:val="007877A2"/>
    <w:rsid w:val="00790067"/>
    <w:rsid w:val="00791FCC"/>
    <w:rsid w:val="00794D98"/>
    <w:rsid w:val="00795D4F"/>
    <w:rsid w:val="0079702A"/>
    <w:rsid w:val="007A2729"/>
    <w:rsid w:val="007A2A9C"/>
    <w:rsid w:val="007A2FEA"/>
    <w:rsid w:val="007A4DFA"/>
    <w:rsid w:val="007A7568"/>
    <w:rsid w:val="007B1584"/>
    <w:rsid w:val="007B46C7"/>
    <w:rsid w:val="007C07B6"/>
    <w:rsid w:val="007C6C86"/>
    <w:rsid w:val="007C6DAA"/>
    <w:rsid w:val="007C77F6"/>
    <w:rsid w:val="007C7B08"/>
    <w:rsid w:val="007D60F2"/>
    <w:rsid w:val="007D645E"/>
    <w:rsid w:val="007E1F50"/>
    <w:rsid w:val="007E57D0"/>
    <w:rsid w:val="007E60C5"/>
    <w:rsid w:val="007E7FBD"/>
    <w:rsid w:val="007F1FA2"/>
    <w:rsid w:val="007F48FB"/>
    <w:rsid w:val="007F5229"/>
    <w:rsid w:val="00800BBD"/>
    <w:rsid w:val="0080287D"/>
    <w:rsid w:val="0080493D"/>
    <w:rsid w:val="0080552E"/>
    <w:rsid w:val="00805668"/>
    <w:rsid w:val="0080774F"/>
    <w:rsid w:val="00810B7E"/>
    <w:rsid w:val="00812F0A"/>
    <w:rsid w:val="00813610"/>
    <w:rsid w:val="0081533D"/>
    <w:rsid w:val="008221AD"/>
    <w:rsid w:val="00822826"/>
    <w:rsid w:val="008232C7"/>
    <w:rsid w:val="0082396D"/>
    <w:rsid w:val="008241AF"/>
    <w:rsid w:val="00825C07"/>
    <w:rsid w:val="008271A1"/>
    <w:rsid w:val="0082774B"/>
    <w:rsid w:val="0083076B"/>
    <w:rsid w:val="00834E3B"/>
    <w:rsid w:val="00840498"/>
    <w:rsid w:val="0084078C"/>
    <w:rsid w:val="00840E25"/>
    <w:rsid w:val="0084172A"/>
    <w:rsid w:val="0084240C"/>
    <w:rsid w:val="00842FE6"/>
    <w:rsid w:val="00844227"/>
    <w:rsid w:val="008447AA"/>
    <w:rsid w:val="00845D44"/>
    <w:rsid w:val="00847A03"/>
    <w:rsid w:val="00852BDA"/>
    <w:rsid w:val="008576E4"/>
    <w:rsid w:val="00857E59"/>
    <w:rsid w:val="00861C98"/>
    <w:rsid w:val="008630AD"/>
    <w:rsid w:val="008632A6"/>
    <w:rsid w:val="00863FE5"/>
    <w:rsid w:val="00865BFF"/>
    <w:rsid w:val="008715F6"/>
    <w:rsid w:val="00872BA7"/>
    <w:rsid w:val="0087329E"/>
    <w:rsid w:val="0087350D"/>
    <w:rsid w:val="00873754"/>
    <w:rsid w:val="008754F4"/>
    <w:rsid w:val="00881145"/>
    <w:rsid w:val="00881F00"/>
    <w:rsid w:val="008848FB"/>
    <w:rsid w:val="0088581D"/>
    <w:rsid w:val="008874DF"/>
    <w:rsid w:val="008875E1"/>
    <w:rsid w:val="0089041A"/>
    <w:rsid w:val="00890517"/>
    <w:rsid w:val="00891C26"/>
    <w:rsid w:val="00892F4A"/>
    <w:rsid w:val="00896878"/>
    <w:rsid w:val="00897AAD"/>
    <w:rsid w:val="008A1886"/>
    <w:rsid w:val="008A4339"/>
    <w:rsid w:val="008A5401"/>
    <w:rsid w:val="008A7A19"/>
    <w:rsid w:val="008B095D"/>
    <w:rsid w:val="008B0B78"/>
    <w:rsid w:val="008B18C9"/>
    <w:rsid w:val="008B5006"/>
    <w:rsid w:val="008B6CF5"/>
    <w:rsid w:val="008C1336"/>
    <w:rsid w:val="008C288C"/>
    <w:rsid w:val="008C4E6A"/>
    <w:rsid w:val="008C5A14"/>
    <w:rsid w:val="008C6071"/>
    <w:rsid w:val="008D33CE"/>
    <w:rsid w:val="008D378A"/>
    <w:rsid w:val="008D480C"/>
    <w:rsid w:val="008D751B"/>
    <w:rsid w:val="008E0D3E"/>
    <w:rsid w:val="008E448D"/>
    <w:rsid w:val="008E4B93"/>
    <w:rsid w:val="008E5125"/>
    <w:rsid w:val="008E623A"/>
    <w:rsid w:val="008E7B84"/>
    <w:rsid w:val="008F2C72"/>
    <w:rsid w:val="008F3EAB"/>
    <w:rsid w:val="008F53F7"/>
    <w:rsid w:val="008F6167"/>
    <w:rsid w:val="008F6591"/>
    <w:rsid w:val="008F7681"/>
    <w:rsid w:val="00906C83"/>
    <w:rsid w:val="0091029B"/>
    <w:rsid w:val="00912B28"/>
    <w:rsid w:val="0091767B"/>
    <w:rsid w:val="00921FFC"/>
    <w:rsid w:val="00923152"/>
    <w:rsid w:val="00923BEC"/>
    <w:rsid w:val="009241A9"/>
    <w:rsid w:val="009315F1"/>
    <w:rsid w:val="00931782"/>
    <w:rsid w:val="009356E3"/>
    <w:rsid w:val="00937067"/>
    <w:rsid w:val="00943A95"/>
    <w:rsid w:val="00943D0E"/>
    <w:rsid w:val="00945453"/>
    <w:rsid w:val="009538BE"/>
    <w:rsid w:val="009543D5"/>
    <w:rsid w:val="00960C66"/>
    <w:rsid w:val="0096178F"/>
    <w:rsid w:val="00962E3A"/>
    <w:rsid w:val="00965070"/>
    <w:rsid w:val="009709A5"/>
    <w:rsid w:val="00972E4D"/>
    <w:rsid w:val="0097312A"/>
    <w:rsid w:val="00974BA3"/>
    <w:rsid w:val="00980065"/>
    <w:rsid w:val="009857B5"/>
    <w:rsid w:val="00985E2F"/>
    <w:rsid w:val="0098703B"/>
    <w:rsid w:val="00994117"/>
    <w:rsid w:val="00995039"/>
    <w:rsid w:val="009963DD"/>
    <w:rsid w:val="00996777"/>
    <w:rsid w:val="00996C32"/>
    <w:rsid w:val="009A18A6"/>
    <w:rsid w:val="009A2018"/>
    <w:rsid w:val="009A2789"/>
    <w:rsid w:val="009A2E92"/>
    <w:rsid w:val="009A4128"/>
    <w:rsid w:val="009A4582"/>
    <w:rsid w:val="009A6F62"/>
    <w:rsid w:val="009B0E7E"/>
    <w:rsid w:val="009B3DB9"/>
    <w:rsid w:val="009B62B0"/>
    <w:rsid w:val="009C1343"/>
    <w:rsid w:val="009C24E3"/>
    <w:rsid w:val="009C7F89"/>
    <w:rsid w:val="009D59B1"/>
    <w:rsid w:val="009D6666"/>
    <w:rsid w:val="009D6DFE"/>
    <w:rsid w:val="009E1DD3"/>
    <w:rsid w:val="009E4638"/>
    <w:rsid w:val="009E66FB"/>
    <w:rsid w:val="009F2C83"/>
    <w:rsid w:val="009F598B"/>
    <w:rsid w:val="00A00646"/>
    <w:rsid w:val="00A00C96"/>
    <w:rsid w:val="00A00D8A"/>
    <w:rsid w:val="00A05DB5"/>
    <w:rsid w:val="00A1309B"/>
    <w:rsid w:val="00A1315C"/>
    <w:rsid w:val="00A139F5"/>
    <w:rsid w:val="00A13A5C"/>
    <w:rsid w:val="00A14432"/>
    <w:rsid w:val="00A16F9D"/>
    <w:rsid w:val="00A22D64"/>
    <w:rsid w:val="00A2347C"/>
    <w:rsid w:val="00A235DC"/>
    <w:rsid w:val="00A24F7B"/>
    <w:rsid w:val="00A26192"/>
    <w:rsid w:val="00A30632"/>
    <w:rsid w:val="00A31F2C"/>
    <w:rsid w:val="00A32525"/>
    <w:rsid w:val="00A3460C"/>
    <w:rsid w:val="00A35913"/>
    <w:rsid w:val="00A371FC"/>
    <w:rsid w:val="00A40817"/>
    <w:rsid w:val="00A43409"/>
    <w:rsid w:val="00A43502"/>
    <w:rsid w:val="00A43A26"/>
    <w:rsid w:val="00A50EB4"/>
    <w:rsid w:val="00A51DEE"/>
    <w:rsid w:val="00A54071"/>
    <w:rsid w:val="00A5449D"/>
    <w:rsid w:val="00A547AE"/>
    <w:rsid w:val="00A55305"/>
    <w:rsid w:val="00A57FB5"/>
    <w:rsid w:val="00A7145C"/>
    <w:rsid w:val="00A81382"/>
    <w:rsid w:val="00A81E0D"/>
    <w:rsid w:val="00A858DF"/>
    <w:rsid w:val="00A86933"/>
    <w:rsid w:val="00A87FE9"/>
    <w:rsid w:val="00A937CA"/>
    <w:rsid w:val="00A93DEE"/>
    <w:rsid w:val="00A95522"/>
    <w:rsid w:val="00A9660A"/>
    <w:rsid w:val="00A967A0"/>
    <w:rsid w:val="00A96CFE"/>
    <w:rsid w:val="00AA4AEC"/>
    <w:rsid w:val="00AA623A"/>
    <w:rsid w:val="00AA649E"/>
    <w:rsid w:val="00AA6751"/>
    <w:rsid w:val="00AA77CC"/>
    <w:rsid w:val="00AB08F1"/>
    <w:rsid w:val="00AB1A60"/>
    <w:rsid w:val="00AB1B4A"/>
    <w:rsid w:val="00AB2D32"/>
    <w:rsid w:val="00AB4711"/>
    <w:rsid w:val="00AB4B18"/>
    <w:rsid w:val="00AB4D05"/>
    <w:rsid w:val="00AB5575"/>
    <w:rsid w:val="00AB79DC"/>
    <w:rsid w:val="00AC4681"/>
    <w:rsid w:val="00AC5F09"/>
    <w:rsid w:val="00AC7588"/>
    <w:rsid w:val="00AC7E82"/>
    <w:rsid w:val="00AD1C15"/>
    <w:rsid w:val="00AD3A81"/>
    <w:rsid w:val="00AD3F1A"/>
    <w:rsid w:val="00AD4719"/>
    <w:rsid w:val="00AD4833"/>
    <w:rsid w:val="00AD5611"/>
    <w:rsid w:val="00AD6485"/>
    <w:rsid w:val="00AF024E"/>
    <w:rsid w:val="00AF1F10"/>
    <w:rsid w:val="00AF74F3"/>
    <w:rsid w:val="00B03141"/>
    <w:rsid w:val="00B051AA"/>
    <w:rsid w:val="00B06F1E"/>
    <w:rsid w:val="00B0772C"/>
    <w:rsid w:val="00B12A8E"/>
    <w:rsid w:val="00B17FE7"/>
    <w:rsid w:val="00B205EA"/>
    <w:rsid w:val="00B21F53"/>
    <w:rsid w:val="00B2467B"/>
    <w:rsid w:val="00B24F3F"/>
    <w:rsid w:val="00B2657A"/>
    <w:rsid w:val="00B31B51"/>
    <w:rsid w:val="00B33D58"/>
    <w:rsid w:val="00B345AB"/>
    <w:rsid w:val="00B34968"/>
    <w:rsid w:val="00B36B46"/>
    <w:rsid w:val="00B460CD"/>
    <w:rsid w:val="00B462C9"/>
    <w:rsid w:val="00B47013"/>
    <w:rsid w:val="00B50461"/>
    <w:rsid w:val="00B5141A"/>
    <w:rsid w:val="00B5341D"/>
    <w:rsid w:val="00B534EC"/>
    <w:rsid w:val="00B54753"/>
    <w:rsid w:val="00B55377"/>
    <w:rsid w:val="00B56514"/>
    <w:rsid w:val="00B56B48"/>
    <w:rsid w:val="00B57C0B"/>
    <w:rsid w:val="00B6581C"/>
    <w:rsid w:val="00B66AD9"/>
    <w:rsid w:val="00B72527"/>
    <w:rsid w:val="00B807DF"/>
    <w:rsid w:val="00B82BD5"/>
    <w:rsid w:val="00B84EEA"/>
    <w:rsid w:val="00B86063"/>
    <w:rsid w:val="00B86BDF"/>
    <w:rsid w:val="00B872EF"/>
    <w:rsid w:val="00B92560"/>
    <w:rsid w:val="00B92EE0"/>
    <w:rsid w:val="00B93D6E"/>
    <w:rsid w:val="00BA02AF"/>
    <w:rsid w:val="00BA0FC9"/>
    <w:rsid w:val="00BA1056"/>
    <w:rsid w:val="00BA1979"/>
    <w:rsid w:val="00BA62D4"/>
    <w:rsid w:val="00BA692B"/>
    <w:rsid w:val="00BA7DF6"/>
    <w:rsid w:val="00BB0551"/>
    <w:rsid w:val="00BB278D"/>
    <w:rsid w:val="00BB3CED"/>
    <w:rsid w:val="00BC19D2"/>
    <w:rsid w:val="00BC25E4"/>
    <w:rsid w:val="00BC2C3F"/>
    <w:rsid w:val="00BC5349"/>
    <w:rsid w:val="00BD043B"/>
    <w:rsid w:val="00BD0AA2"/>
    <w:rsid w:val="00BD66E1"/>
    <w:rsid w:val="00BE413A"/>
    <w:rsid w:val="00BE4A00"/>
    <w:rsid w:val="00BE4E67"/>
    <w:rsid w:val="00BE7D6A"/>
    <w:rsid w:val="00BF13E9"/>
    <w:rsid w:val="00BF1E75"/>
    <w:rsid w:val="00BF2269"/>
    <w:rsid w:val="00BF245C"/>
    <w:rsid w:val="00BF38B5"/>
    <w:rsid w:val="00BF5D82"/>
    <w:rsid w:val="00BF5E37"/>
    <w:rsid w:val="00BF6124"/>
    <w:rsid w:val="00BF6DBE"/>
    <w:rsid w:val="00C04969"/>
    <w:rsid w:val="00C049B4"/>
    <w:rsid w:val="00C04AAA"/>
    <w:rsid w:val="00C05076"/>
    <w:rsid w:val="00C05B48"/>
    <w:rsid w:val="00C10687"/>
    <w:rsid w:val="00C14FA0"/>
    <w:rsid w:val="00C1508A"/>
    <w:rsid w:val="00C15796"/>
    <w:rsid w:val="00C16C28"/>
    <w:rsid w:val="00C172A4"/>
    <w:rsid w:val="00C17AA5"/>
    <w:rsid w:val="00C238B8"/>
    <w:rsid w:val="00C243E7"/>
    <w:rsid w:val="00C26E2A"/>
    <w:rsid w:val="00C3274A"/>
    <w:rsid w:val="00C333E1"/>
    <w:rsid w:val="00C36D68"/>
    <w:rsid w:val="00C37617"/>
    <w:rsid w:val="00C416EB"/>
    <w:rsid w:val="00C443E1"/>
    <w:rsid w:val="00C444A1"/>
    <w:rsid w:val="00C445F0"/>
    <w:rsid w:val="00C453B6"/>
    <w:rsid w:val="00C461D2"/>
    <w:rsid w:val="00C47A97"/>
    <w:rsid w:val="00C47B78"/>
    <w:rsid w:val="00C52700"/>
    <w:rsid w:val="00C55428"/>
    <w:rsid w:val="00C56F19"/>
    <w:rsid w:val="00C5721F"/>
    <w:rsid w:val="00C61546"/>
    <w:rsid w:val="00C61AFC"/>
    <w:rsid w:val="00C64AB7"/>
    <w:rsid w:val="00C650FC"/>
    <w:rsid w:val="00C6703A"/>
    <w:rsid w:val="00C70D9E"/>
    <w:rsid w:val="00C719AE"/>
    <w:rsid w:val="00C7283B"/>
    <w:rsid w:val="00C758EC"/>
    <w:rsid w:val="00C75B02"/>
    <w:rsid w:val="00C76083"/>
    <w:rsid w:val="00C81990"/>
    <w:rsid w:val="00C81A5F"/>
    <w:rsid w:val="00C82111"/>
    <w:rsid w:val="00C83261"/>
    <w:rsid w:val="00C85639"/>
    <w:rsid w:val="00C863FA"/>
    <w:rsid w:val="00C86AE6"/>
    <w:rsid w:val="00C903E4"/>
    <w:rsid w:val="00C90556"/>
    <w:rsid w:val="00C91D15"/>
    <w:rsid w:val="00C92BD9"/>
    <w:rsid w:val="00C92BFC"/>
    <w:rsid w:val="00C96F2A"/>
    <w:rsid w:val="00CA008E"/>
    <w:rsid w:val="00CA3695"/>
    <w:rsid w:val="00CA41DC"/>
    <w:rsid w:val="00CA571F"/>
    <w:rsid w:val="00CA5949"/>
    <w:rsid w:val="00CA5981"/>
    <w:rsid w:val="00CA60E1"/>
    <w:rsid w:val="00CA6764"/>
    <w:rsid w:val="00CA69E2"/>
    <w:rsid w:val="00CA751C"/>
    <w:rsid w:val="00CB3F22"/>
    <w:rsid w:val="00CB777D"/>
    <w:rsid w:val="00CB791E"/>
    <w:rsid w:val="00CC030D"/>
    <w:rsid w:val="00CC18D4"/>
    <w:rsid w:val="00CC3424"/>
    <w:rsid w:val="00CC5AFC"/>
    <w:rsid w:val="00CC60DA"/>
    <w:rsid w:val="00CC76AB"/>
    <w:rsid w:val="00CD0925"/>
    <w:rsid w:val="00CD1ADC"/>
    <w:rsid w:val="00CD1D03"/>
    <w:rsid w:val="00CD3171"/>
    <w:rsid w:val="00CD320B"/>
    <w:rsid w:val="00CD62A5"/>
    <w:rsid w:val="00CD7B23"/>
    <w:rsid w:val="00CE0BDD"/>
    <w:rsid w:val="00CE1603"/>
    <w:rsid w:val="00CE357B"/>
    <w:rsid w:val="00CE4060"/>
    <w:rsid w:val="00CE732E"/>
    <w:rsid w:val="00CF054B"/>
    <w:rsid w:val="00CF2D4F"/>
    <w:rsid w:val="00CF5CD9"/>
    <w:rsid w:val="00CF7753"/>
    <w:rsid w:val="00D020BF"/>
    <w:rsid w:val="00D0400D"/>
    <w:rsid w:val="00D05A4B"/>
    <w:rsid w:val="00D06155"/>
    <w:rsid w:val="00D06544"/>
    <w:rsid w:val="00D07183"/>
    <w:rsid w:val="00D11675"/>
    <w:rsid w:val="00D121D9"/>
    <w:rsid w:val="00D127FC"/>
    <w:rsid w:val="00D1655A"/>
    <w:rsid w:val="00D165EC"/>
    <w:rsid w:val="00D16812"/>
    <w:rsid w:val="00D2054B"/>
    <w:rsid w:val="00D219F5"/>
    <w:rsid w:val="00D221D0"/>
    <w:rsid w:val="00D24C9E"/>
    <w:rsid w:val="00D26296"/>
    <w:rsid w:val="00D27ABE"/>
    <w:rsid w:val="00D3642F"/>
    <w:rsid w:val="00D3656D"/>
    <w:rsid w:val="00D37297"/>
    <w:rsid w:val="00D40FE9"/>
    <w:rsid w:val="00D476DF"/>
    <w:rsid w:val="00D47997"/>
    <w:rsid w:val="00D50974"/>
    <w:rsid w:val="00D51DC0"/>
    <w:rsid w:val="00D5469B"/>
    <w:rsid w:val="00D61566"/>
    <w:rsid w:val="00D666AA"/>
    <w:rsid w:val="00D66AB7"/>
    <w:rsid w:val="00D66BF2"/>
    <w:rsid w:val="00D71E66"/>
    <w:rsid w:val="00D74068"/>
    <w:rsid w:val="00D75DC7"/>
    <w:rsid w:val="00D82300"/>
    <w:rsid w:val="00D83263"/>
    <w:rsid w:val="00D85CE1"/>
    <w:rsid w:val="00D86BB3"/>
    <w:rsid w:val="00D86C7D"/>
    <w:rsid w:val="00D875A7"/>
    <w:rsid w:val="00D92811"/>
    <w:rsid w:val="00D943AC"/>
    <w:rsid w:val="00D95337"/>
    <w:rsid w:val="00D9652B"/>
    <w:rsid w:val="00DA00BB"/>
    <w:rsid w:val="00DA7A1F"/>
    <w:rsid w:val="00DB252D"/>
    <w:rsid w:val="00DB2CA2"/>
    <w:rsid w:val="00DB2F22"/>
    <w:rsid w:val="00DC12A7"/>
    <w:rsid w:val="00DD1A09"/>
    <w:rsid w:val="00DD2762"/>
    <w:rsid w:val="00DD282F"/>
    <w:rsid w:val="00DD3A5F"/>
    <w:rsid w:val="00DD6672"/>
    <w:rsid w:val="00DE3530"/>
    <w:rsid w:val="00DE40D0"/>
    <w:rsid w:val="00DF0D5A"/>
    <w:rsid w:val="00DF20CA"/>
    <w:rsid w:val="00DF2246"/>
    <w:rsid w:val="00DF2928"/>
    <w:rsid w:val="00DF504D"/>
    <w:rsid w:val="00DF5283"/>
    <w:rsid w:val="00DF55A0"/>
    <w:rsid w:val="00DF6E2A"/>
    <w:rsid w:val="00E030D1"/>
    <w:rsid w:val="00E035E1"/>
    <w:rsid w:val="00E04AF4"/>
    <w:rsid w:val="00E06308"/>
    <w:rsid w:val="00E07455"/>
    <w:rsid w:val="00E1227F"/>
    <w:rsid w:val="00E15AB6"/>
    <w:rsid w:val="00E15E7A"/>
    <w:rsid w:val="00E16762"/>
    <w:rsid w:val="00E21F03"/>
    <w:rsid w:val="00E273B2"/>
    <w:rsid w:val="00E32928"/>
    <w:rsid w:val="00E33F7A"/>
    <w:rsid w:val="00E343B8"/>
    <w:rsid w:val="00E3441E"/>
    <w:rsid w:val="00E36B8D"/>
    <w:rsid w:val="00E37D82"/>
    <w:rsid w:val="00E41137"/>
    <w:rsid w:val="00E44E53"/>
    <w:rsid w:val="00E4509B"/>
    <w:rsid w:val="00E51B9A"/>
    <w:rsid w:val="00E533C4"/>
    <w:rsid w:val="00E60070"/>
    <w:rsid w:val="00E603A4"/>
    <w:rsid w:val="00E67423"/>
    <w:rsid w:val="00E7649C"/>
    <w:rsid w:val="00E76FDF"/>
    <w:rsid w:val="00E82B40"/>
    <w:rsid w:val="00E82C30"/>
    <w:rsid w:val="00E83A8D"/>
    <w:rsid w:val="00E91314"/>
    <w:rsid w:val="00E924E5"/>
    <w:rsid w:val="00E94012"/>
    <w:rsid w:val="00E9427F"/>
    <w:rsid w:val="00EA47A2"/>
    <w:rsid w:val="00EA5E90"/>
    <w:rsid w:val="00EA712F"/>
    <w:rsid w:val="00EB1963"/>
    <w:rsid w:val="00EB21DF"/>
    <w:rsid w:val="00EB771C"/>
    <w:rsid w:val="00EC31EB"/>
    <w:rsid w:val="00ED144F"/>
    <w:rsid w:val="00ED170A"/>
    <w:rsid w:val="00ED2C33"/>
    <w:rsid w:val="00ED2C86"/>
    <w:rsid w:val="00ED37FF"/>
    <w:rsid w:val="00ED51AC"/>
    <w:rsid w:val="00EE08F8"/>
    <w:rsid w:val="00EE19E8"/>
    <w:rsid w:val="00EE21C4"/>
    <w:rsid w:val="00EE5FE6"/>
    <w:rsid w:val="00EE79A5"/>
    <w:rsid w:val="00EE7EF4"/>
    <w:rsid w:val="00EF067E"/>
    <w:rsid w:val="00EF51C2"/>
    <w:rsid w:val="00EF585E"/>
    <w:rsid w:val="00F0142E"/>
    <w:rsid w:val="00F027B2"/>
    <w:rsid w:val="00F03311"/>
    <w:rsid w:val="00F038C2"/>
    <w:rsid w:val="00F0605D"/>
    <w:rsid w:val="00F11E30"/>
    <w:rsid w:val="00F13A80"/>
    <w:rsid w:val="00F14936"/>
    <w:rsid w:val="00F15237"/>
    <w:rsid w:val="00F161C5"/>
    <w:rsid w:val="00F16723"/>
    <w:rsid w:val="00F21767"/>
    <w:rsid w:val="00F236C6"/>
    <w:rsid w:val="00F27376"/>
    <w:rsid w:val="00F27645"/>
    <w:rsid w:val="00F30CFF"/>
    <w:rsid w:val="00F33DB5"/>
    <w:rsid w:val="00F37544"/>
    <w:rsid w:val="00F41B20"/>
    <w:rsid w:val="00F4298B"/>
    <w:rsid w:val="00F42CA3"/>
    <w:rsid w:val="00F43074"/>
    <w:rsid w:val="00F458E0"/>
    <w:rsid w:val="00F46A1C"/>
    <w:rsid w:val="00F50E81"/>
    <w:rsid w:val="00F51FDF"/>
    <w:rsid w:val="00F52266"/>
    <w:rsid w:val="00F531A8"/>
    <w:rsid w:val="00F546F5"/>
    <w:rsid w:val="00F54CFC"/>
    <w:rsid w:val="00F55CA0"/>
    <w:rsid w:val="00F55DA1"/>
    <w:rsid w:val="00F56292"/>
    <w:rsid w:val="00F5649B"/>
    <w:rsid w:val="00F61EC6"/>
    <w:rsid w:val="00F65000"/>
    <w:rsid w:val="00F6551D"/>
    <w:rsid w:val="00F705D0"/>
    <w:rsid w:val="00F84FBF"/>
    <w:rsid w:val="00F86179"/>
    <w:rsid w:val="00F87786"/>
    <w:rsid w:val="00F90513"/>
    <w:rsid w:val="00F9072C"/>
    <w:rsid w:val="00F912FF"/>
    <w:rsid w:val="00F91343"/>
    <w:rsid w:val="00F915D4"/>
    <w:rsid w:val="00F931E5"/>
    <w:rsid w:val="00F95D0B"/>
    <w:rsid w:val="00FA1CBE"/>
    <w:rsid w:val="00FA4126"/>
    <w:rsid w:val="00FA41C9"/>
    <w:rsid w:val="00FA4C62"/>
    <w:rsid w:val="00FA4F83"/>
    <w:rsid w:val="00FA5152"/>
    <w:rsid w:val="00FA6B76"/>
    <w:rsid w:val="00FB08C2"/>
    <w:rsid w:val="00FC04BF"/>
    <w:rsid w:val="00FC16F8"/>
    <w:rsid w:val="00FC3E2B"/>
    <w:rsid w:val="00FD1A73"/>
    <w:rsid w:val="00FD38C6"/>
    <w:rsid w:val="00FD64DB"/>
    <w:rsid w:val="00FD6A92"/>
    <w:rsid w:val="00FE0E38"/>
    <w:rsid w:val="00FE1933"/>
    <w:rsid w:val="00FE2264"/>
    <w:rsid w:val="00FF00B5"/>
    <w:rsid w:val="00FF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3A341B53"/>
  <w15:docId w15:val="{85C0488A-0D0B-4A88-AB66-0636B6009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="Perpetua" w:hAnsi="Garamond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610"/>
    <w:rPr>
      <w:rFonts w:eastAsia="Times New Roman"/>
      <w:color w:val="000000"/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0565"/>
    <w:pPr>
      <w:outlineLvl w:val="0"/>
    </w:pPr>
    <w:rPr>
      <w:rFonts w:ascii="Calibri" w:hAnsi="Calibri"/>
      <w:bCs/>
      <w:color w:val="auto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050565"/>
    <w:pPr>
      <w:outlineLvl w:val="1"/>
    </w:pPr>
    <w:rPr>
      <w:rFonts w:ascii="Calibri" w:hAnsi="Calibri"/>
      <w:bCs/>
      <w:color w:val="auto"/>
      <w:sz w:val="36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3F50"/>
    <w:pPr>
      <w:spacing w:before="200" w:after="40"/>
      <w:outlineLvl w:val="2"/>
    </w:pPr>
    <w:rPr>
      <w:rFonts w:ascii="Franklin Gothic Book" w:hAnsi="Franklin Gothic Book"/>
      <w:b/>
      <w:bCs/>
      <w:color w:val="D34817"/>
      <w:spacing w:val="2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3F50"/>
    <w:pPr>
      <w:spacing w:before="240"/>
      <w:outlineLvl w:val="3"/>
    </w:pPr>
    <w:rPr>
      <w:rFonts w:ascii="Franklin Gothic Book" w:hAnsi="Franklin Gothic Book"/>
      <w:b/>
      <w:bCs/>
      <w:color w:val="7B6A4D"/>
      <w:spacing w:val="20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63F50"/>
    <w:pPr>
      <w:spacing w:before="200"/>
      <w:outlineLvl w:val="4"/>
    </w:pPr>
    <w:rPr>
      <w:rFonts w:ascii="Franklin Gothic Book" w:hAnsi="Franklin Gothic Book"/>
      <w:b/>
      <w:bCs/>
      <w:i/>
      <w:iCs/>
      <w:color w:val="7B6A4D"/>
      <w:spacing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63F50"/>
    <w:pPr>
      <w:spacing w:before="200"/>
      <w:outlineLvl w:val="5"/>
    </w:pPr>
    <w:rPr>
      <w:rFonts w:ascii="Franklin Gothic Book" w:hAnsi="Franklin Gothic Book"/>
      <w:color w:val="524633"/>
      <w:spacing w:val="10"/>
      <w:szCs w:val="2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063F50"/>
    <w:pPr>
      <w:spacing w:before="200"/>
      <w:outlineLvl w:val="6"/>
    </w:pPr>
    <w:rPr>
      <w:rFonts w:ascii="Franklin Gothic Book" w:hAnsi="Franklin Gothic Book"/>
      <w:i/>
      <w:iCs/>
      <w:color w:val="524633"/>
      <w:spacing w:val="10"/>
      <w:szCs w:val="24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063F50"/>
    <w:pPr>
      <w:spacing w:before="200"/>
      <w:outlineLvl w:val="7"/>
    </w:pPr>
    <w:rPr>
      <w:rFonts w:ascii="Franklin Gothic Book" w:hAnsi="Franklin Gothic Book"/>
      <w:color w:val="D34817"/>
      <w:spacing w:val="1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63F50"/>
    <w:pPr>
      <w:spacing w:before="200"/>
      <w:outlineLvl w:val="8"/>
    </w:pPr>
    <w:rPr>
      <w:rFonts w:ascii="Franklin Gothic Book" w:hAnsi="Franklin Gothic Book"/>
      <w:i/>
      <w:iCs/>
      <w:color w:val="D34817"/>
      <w:spacing w:val="1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50565"/>
    <w:rPr>
      <w:rFonts w:ascii="Calibri" w:eastAsia="Times New Roman" w:hAnsi="Calibri" w:cs="Times New Roman"/>
      <w:bCs/>
      <w:color w:val="auto"/>
      <w:sz w:val="48"/>
      <w:szCs w:val="28"/>
      <w:lang w:val="sv-SE"/>
    </w:rPr>
  </w:style>
  <w:style w:type="character" w:customStyle="1" w:styleId="Heading2Char">
    <w:name w:val="Heading 2 Char"/>
    <w:link w:val="Heading2"/>
    <w:uiPriority w:val="9"/>
    <w:rsid w:val="00050565"/>
    <w:rPr>
      <w:rFonts w:ascii="Calibri" w:eastAsia="Times New Roman" w:hAnsi="Calibri" w:cs="Times New Roman"/>
      <w:bCs/>
      <w:color w:val="auto"/>
      <w:sz w:val="36"/>
      <w:szCs w:val="24"/>
      <w:lang w:val="sv-SE"/>
    </w:rPr>
  </w:style>
  <w:style w:type="character" w:customStyle="1" w:styleId="Heading3Char">
    <w:name w:val="Heading 3 Char"/>
    <w:link w:val="Heading3"/>
    <w:uiPriority w:val="9"/>
    <w:rsid w:val="00063F50"/>
    <w:rPr>
      <w:rFonts w:ascii="Franklin Gothic Book" w:eastAsia="Times New Roman" w:hAnsi="Franklin Gothic Book" w:cs="Times New Roman"/>
      <w:b/>
      <w:bCs/>
      <w:color w:val="D34817"/>
      <w:spacing w:val="2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063F50"/>
    <w:pPr>
      <w:pBdr>
        <w:bottom w:val="single" w:sz="8" w:space="4" w:color="D34817"/>
      </w:pBdr>
      <w:contextualSpacing/>
      <w:jc w:val="center"/>
    </w:pPr>
    <w:rPr>
      <w:rFonts w:ascii="Franklin Gothic Book" w:hAnsi="Franklin Gothic Book"/>
      <w:b/>
      <w:bCs/>
      <w:smallCaps/>
      <w:color w:val="D34817"/>
      <w:sz w:val="48"/>
      <w:szCs w:val="48"/>
    </w:rPr>
  </w:style>
  <w:style w:type="character" w:customStyle="1" w:styleId="TitleChar">
    <w:name w:val="Title Char"/>
    <w:link w:val="Title"/>
    <w:uiPriority w:val="10"/>
    <w:rsid w:val="00063F50"/>
    <w:rPr>
      <w:rFonts w:ascii="Franklin Gothic Book" w:eastAsia="Times New Roman" w:hAnsi="Franklin Gothic Book" w:cs="Times New Roman"/>
      <w:b/>
      <w:bCs/>
      <w:smallCaps/>
      <w:color w:val="D34817"/>
      <w:sz w:val="48"/>
      <w:szCs w:val="48"/>
    </w:rPr>
  </w:style>
  <w:style w:type="paragraph" w:styleId="Subtitle">
    <w:name w:val="Subtitle"/>
    <w:basedOn w:val="Normal"/>
    <w:link w:val="SubtitleChar"/>
    <w:uiPriority w:val="11"/>
    <w:qFormat/>
    <w:rsid w:val="00063F50"/>
    <w:pPr>
      <w:spacing w:after="480"/>
      <w:jc w:val="center"/>
    </w:pPr>
    <w:rPr>
      <w:rFonts w:ascii="Franklin Gothic Book" w:hAnsi="Franklin Gothic Book"/>
      <w:color w:val="auto"/>
      <w:sz w:val="28"/>
      <w:szCs w:val="28"/>
    </w:rPr>
  </w:style>
  <w:style w:type="character" w:customStyle="1" w:styleId="SubtitleChar">
    <w:name w:val="Subtitle Char"/>
    <w:link w:val="Subtitle"/>
    <w:uiPriority w:val="11"/>
    <w:rsid w:val="00063F50"/>
    <w:rPr>
      <w:rFonts w:ascii="Franklin Gothic Book" w:eastAsia="Times New Roman" w:hAnsi="Franklin Gothic Book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63F5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63F50"/>
    <w:rPr>
      <w:color w:val="000000"/>
    </w:rPr>
  </w:style>
  <w:style w:type="paragraph" w:styleId="Caption">
    <w:name w:val="caption"/>
    <w:basedOn w:val="Normal"/>
    <w:next w:val="Normal"/>
    <w:uiPriority w:val="35"/>
    <w:unhideWhenUsed/>
    <w:qFormat/>
    <w:rsid w:val="00063F50"/>
    <w:rPr>
      <w:smallCaps/>
      <w:color w:val="732117"/>
      <w:spacing w:val="1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F50"/>
    <w:rPr>
      <w:rFonts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3F50"/>
    <w:rPr>
      <w:rFonts w:eastAsia="Times New Roman" w:hAnsi="Tahoma"/>
      <w:color w:val="000000"/>
      <w:sz w:val="16"/>
      <w:szCs w:val="16"/>
      <w:lang w:val="sv-SE"/>
    </w:rPr>
  </w:style>
  <w:style w:type="paragraph" w:styleId="BlockText">
    <w:name w:val="Block Text"/>
    <w:aliases w:val="Citatblock"/>
    <w:uiPriority w:val="40"/>
    <w:rsid w:val="00063F50"/>
    <w:pPr>
      <w:pBdr>
        <w:top w:val="single" w:sz="2" w:space="10" w:color="EE8C69"/>
        <w:bottom w:val="single" w:sz="24" w:space="10" w:color="EE8C69"/>
      </w:pBdr>
      <w:spacing w:after="280"/>
      <w:ind w:left="1440" w:right="1440"/>
      <w:jc w:val="both"/>
    </w:pPr>
    <w:rPr>
      <w:rFonts w:eastAsia="Times New Roman"/>
      <w:color w:val="7F7F7F"/>
      <w:sz w:val="28"/>
      <w:szCs w:val="28"/>
      <w:lang w:eastAsia="en-US"/>
    </w:rPr>
  </w:style>
  <w:style w:type="character" w:styleId="BookTitle">
    <w:name w:val="Book Title"/>
    <w:uiPriority w:val="33"/>
    <w:qFormat/>
    <w:rsid w:val="00063F50"/>
    <w:rPr>
      <w:rFonts w:ascii="Franklin Gothic Book" w:eastAsia="Times New Roman" w:hAnsi="Franklin Gothic Book" w:cs="Times New Roman"/>
      <w:bCs w:val="0"/>
      <w:i/>
      <w:iCs/>
      <w:color w:val="855D5D"/>
      <w:sz w:val="20"/>
      <w:szCs w:val="20"/>
      <w:lang w:val="sv-SE"/>
    </w:rPr>
  </w:style>
  <w:style w:type="character" w:styleId="Emphasis">
    <w:name w:val="Emphasis"/>
    <w:uiPriority w:val="20"/>
    <w:qFormat/>
    <w:rsid w:val="00063F50"/>
    <w:rPr>
      <w:rFonts w:eastAsia="Times New Roman" w:cs="Times New Roman"/>
      <w:b/>
      <w:bCs/>
      <w:i/>
      <w:iCs/>
      <w:color w:val="404040"/>
      <w:spacing w:val="2"/>
      <w:w w:val="100"/>
      <w:szCs w:val="22"/>
      <w:lang w:val="sv-SE"/>
    </w:rPr>
  </w:style>
  <w:style w:type="paragraph" w:styleId="Header">
    <w:name w:val="header"/>
    <w:basedOn w:val="Normal"/>
    <w:link w:val="HeaderChar"/>
    <w:uiPriority w:val="99"/>
    <w:unhideWhenUsed/>
    <w:rsid w:val="00063F5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063F50"/>
    <w:rPr>
      <w:color w:val="000000"/>
    </w:rPr>
  </w:style>
  <w:style w:type="character" w:customStyle="1" w:styleId="Heading4Char">
    <w:name w:val="Heading 4 Char"/>
    <w:link w:val="Heading4"/>
    <w:uiPriority w:val="9"/>
    <w:rsid w:val="00063F50"/>
    <w:rPr>
      <w:rFonts w:ascii="Franklin Gothic Book" w:eastAsia="Times New Roman" w:hAnsi="Franklin Gothic Book" w:cs="Times New Roman"/>
      <w:b/>
      <w:bCs/>
      <w:color w:val="7B6A4D"/>
      <w:spacing w:val="20"/>
      <w:sz w:val="24"/>
      <w:szCs w:val="24"/>
    </w:rPr>
  </w:style>
  <w:style w:type="character" w:customStyle="1" w:styleId="Heading5Char">
    <w:name w:val="Heading 5 Char"/>
    <w:link w:val="Heading5"/>
    <w:uiPriority w:val="9"/>
    <w:rsid w:val="00063F50"/>
    <w:rPr>
      <w:rFonts w:ascii="Franklin Gothic Book" w:eastAsia="Times New Roman" w:hAnsi="Franklin Gothic Book" w:cs="Times New Roman"/>
      <w:b/>
      <w:bCs/>
      <w:i/>
      <w:iCs/>
      <w:color w:val="7B6A4D"/>
      <w:spacing w:val="20"/>
    </w:rPr>
  </w:style>
  <w:style w:type="character" w:customStyle="1" w:styleId="Heading6Char">
    <w:name w:val="Heading 6 Char"/>
    <w:link w:val="Heading6"/>
    <w:uiPriority w:val="9"/>
    <w:rsid w:val="00063F50"/>
    <w:rPr>
      <w:rFonts w:ascii="Franklin Gothic Book" w:eastAsia="Times New Roman" w:hAnsi="Franklin Gothic Book" w:cs="Times New Roman"/>
      <w:color w:val="524633"/>
      <w:spacing w:val="10"/>
      <w:sz w:val="24"/>
      <w:szCs w:val="24"/>
    </w:rPr>
  </w:style>
  <w:style w:type="character" w:customStyle="1" w:styleId="Heading7Char">
    <w:name w:val="Heading 7 Char"/>
    <w:link w:val="Heading7"/>
    <w:uiPriority w:val="9"/>
    <w:rsid w:val="00063F50"/>
    <w:rPr>
      <w:rFonts w:ascii="Franklin Gothic Book" w:eastAsia="Times New Roman" w:hAnsi="Franklin Gothic Book" w:cs="Times New Roman"/>
      <w:i/>
      <w:iCs/>
      <w:color w:val="524633"/>
      <w:spacing w:val="10"/>
      <w:sz w:val="24"/>
      <w:szCs w:val="24"/>
    </w:rPr>
  </w:style>
  <w:style w:type="character" w:customStyle="1" w:styleId="Heading8Char">
    <w:name w:val="Heading 8 Char"/>
    <w:link w:val="Heading8"/>
    <w:uiPriority w:val="9"/>
    <w:rsid w:val="00063F50"/>
    <w:rPr>
      <w:rFonts w:ascii="Franklin Gothic Book" w:eastAsia="Times New Roman" w:hAnsi="Franklin Gothic Book" w:cs="Times New Roman"/>
      <w:color w:val="D34817"/>
      <w:spacing w:val="10"/>
    </w:rPr>
  </w:style>
  <w:style w:type="character" w:customStyle="1" w:styleId="Heading9Char">
    <w:name w:val="Heading 9 Char"/>
    <w:link w:val="Heading9"/>
    <w:uiPriority w:val="9"/>
    <w:rsid w:val="00063F50"/>
    <w:rPr>
      <w:rFonts w:ascii="Franklin Gothic Book" w:eastAsia="Times New Roman" w:hAnsi="Franklin Gothic Book" w:cs="Times New Roman"/>
      <w:i/>
      <w:iCs/>
      <w:color w:val="D34817"/>
      <w:spacing w:val="10"/>
    </w:rPr>
  </w:style>
  <w:style w:type="character" w:styleId="IntenseEmphasis">
    <w:name w:val="Intense Emphasis"/>
    <w:uiPriority w:val="21"/>
    <w:qFormat/>
    <w:rsid w:val="00063F50"/>
    <w:rPr>
      <w:rFonts w:ascii="Perpetua" w:hAnsi="Perpetua"/>
      <w:b/>
      <w:bCs/>
      <w:i/>
      <w:iCs/>
      <w:smallCaps/>
      <w:color w:val="9B2D1F"/>
      <w:spacing w:val="2"/>
      <w:w w:val="100"/>
      <w:sz w:val="20"/>
      <w:szCs w:val="20"/>
    </w:rPr>
  </w:style>
  <w:style w:type="paragraph" w:styleId="IntenseQuote">
    <w:name w:val="Intense Quote"/>
    <w:basedOn w:val="Normal"/>
    <w:link w:val="IntenseQuoteChar"/>
    <w:uiPriority w:val="30"/>
    <w:qFormat/>
    <w:rsid w:val="00063F50"/>
    <w:pPr>
      <w:pBdr>
        <w:top w:val="single" w:sz="36" w:space="10" w:color="EE8C69"/>
        <w:left w:val="single" w:sz="24" w:space="10" w:color="D34817"/>
        <w:bottom w:val="single" w:sz="36" w:space="10" w:color="A28E6A"/>
        <w:right w:val="single" w:sz="24" w:space="10" w:color="D34817"/>
      </w:pBdr>
      <w:shd w:val="clear" w:color="auto" w:fill="D34817"/>
      <w:ind w:left="1440" w:right="1440"/>
      <w:jc w:val="center"/>
    </w:pPr>
    <w:rPr>
      <w:rFonts w:ascii="Franklin Gothic Book" w:hAnsi="Franklin Gothic Book"/>
      <w:i/>
      <w:iCs/>
      <w:color w:val="FFFFFF"/>
      <w:sz w:val="32"/>
      <w:szCs w:val="32"/>
    </w:rPr>
  </w:style>
  <w:style w:type="character" w:customStyle="1" w:styleId="IntenseQuoteChar">
    <w:name w:val="Intense Quote Char"/>
    <w:link w:val="IntenseQuote"/>
    <w:uiPriority w:val="30"/>
    <w:rsid w:val="00063F50"/>
    <w:rPr>
      <w:rFonts w:ascii="Franklin Gothic Book" w:eastAsia="Times New Roman" w:hAnsi="Franklin Gothic Book" w:cs="Times New Roman"/>
      <w:i/>
      <w:iCs/>
      <w:color w:val="FFFFFF"/>
      <w:sz w:val="32"/>
      <w:szCs w:val="32"/>
      <w:shd w:val="clear" w:color="auto" w:fill="D34817"/>
    </w:rPr>
  </w:style>
  <w:style w:type="character" w:styleId="IntenseReference">
    <w:name w:val="Intense Reference"/>
    <w:uiPriority w:val="32"/>
    <w:qFormat/>
    <w:rsid w:val="00063F50"/>
    <w:rPr>
      <w:b/>
      <w:bCs/>
      <w:color w:val="D34817"/>
      <w:sz w:val="22"/>
      <w:u w:val="single"/>
    </w:rPr>
  </w:style>
  <w:style w:type="paragraph" w:styleId="ListBullet">
    <w:name w:val="List Bullet"/>
    <w:basedOn w:val="Normal"/>
    <w:uiPriority w:val="36"/>
    <w:unhideWhenUsed/>
    <w:qFormat/>
    <w:rsid w:val="00063F5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36"/>
    <w:unhideWhenUsed/>
    <w:qFormat/>
    <w:rsid w:val="00063F50"/>
    <w:pPr>
      <w:numPr>
        <w:numId w:val="2"/>
      </w:numPr>
    </w:pPr>
  </w:style>
  <w:style w:type="paragraph" w:styleId="ListBullet3">
    <w:name w:val="List Bullet 3"/>
    <w:basedOn w:val="Normal"/>
    <w:uiPriority w:val="36"/>
    <w:unhideWhenUsed/>
    <w:qFormat/>
    <w:rsid w:val="00063F50"/>
    <w:pPr>
      <w:numPr>
        <w:numId w:val="3"/>
      </w:numPr>
    </w:pPr>
  </w:style>
  <w:style w:type="paragraph" w:styleId="ListBullet4">
    <w:name w:val="List Bullet 4"/>
    <w:basedOn w:val="Normal"/>
    <w:uiPriority w:val="36"/>
    <w:unhideWhenUsed/>
    <w:qFormat/>
    <w:rsid w:val="00063F50"/>
    <w:pPr>
      <w:numPr>
        <w:numId w:val="4"/>
      </w:numPr>
    </w:pPr>
  </w:style>
  <w:style w:type="paragraph" w:styleId="ListBullet5">
    <w:name w:val="List Bullet 5"/>
    <w:basedOn w:val="Normal"/>
    <w:uiPriority w:val="36"/>
    <w:unhideWhenUsed/>
    <w:qFormat/>
    <w:rsid w:val="00063F50"/>
    <w:pPr>
      <w:numPr>
        <w:numId w:val="5"/>
      </w:numPr>
    </w:pPr>
  </w:style>
  <w:style w:type="paragraph" w:styleId="NoSpacing">
    <w:name w:val="No Spacing"/>
    <w:basedOn w:val="Normal"/>
    <w:uiPriority w:val="1"/>
    <w:qFormat/>
    <w:rsid w:val="00063F50"/>
  </w:style>
  <w:style w:type="character" w:styleId="PlaceholderText">
    <w:name w:val="Placeholder Text"/>
    <w:uiPriority w:val="99"/>
    <w:semiHidden/>
    <w:rsid w:val="00063F50"/>
    <w:rPr>
      <w:color w:val="808080"/>
    </w:rPr>
  </w:style>
  <w:style w:type="paragraph" w:styleId="Quote">
    <w:name w:val="Quote"/>
    <w:basedOn w:val="Normal"/>
    <w:link w:val="QuoteChar"/>
    <w:uiPriority w:val="29"/>
    <w:qFormat/>
    <w:rsid w:val="00063F50"/>
    <w:rPr>
      <w:i/>
      <w:iCs/>
      <w:color w:val="7F7F7F"/>
      <w:szCs w:val="24"/>
    </w:rPr>
  </w:style>
  <w:style w:type="character" w:customStyle="1" w:styleId="QuoteChar">
    <w:name w:val="Quote Char"/>
    <w:link w:val="Quote"/>
    <w:uiPriority w:val="29"/>
    <w:rsid w:val="00063F50"/>
    <w:rPr>
      <w:i/>
      <w:iCs/>
      <w:color w:val="7F7F7F"/>
      <w:sz w:val="24"/>
      <w:szCs w:val="24"/>
    </w:rPr>
  </w:style>
  <w:style w:type="character" w:styleId="Strong">
    <w:name w:val="Strong"/>
    <w:uiPriority w:val="22"/>
    <w:qFormat/>
    <w:rsid w:val="00063F50"/>
    <w:rPr>
      <w:rFonts w:ascii="Perpetua" w:eastAsia="Times New Roman" w:hAnsi="Perpetua" w:cs="Times New Roman"/>
      <w:b/>
      <w:bCs/>
      <w:iCs w:val="0"/>
      <w:color w:val="9B2D1F"/>
      <w:szCs w:val="22"/>
      <w:lang w:val="sv-SE"/>
    </w:rPr>
  </w:style>
  <w:style w:type="character" w:styleId="SubtleEmphasis">
    <w:name w:val="Subtle Emphasis"/>
    <w:uiPriority w:val="19"/>
    <w:qFormat/>
    <w:rsid w:val="00063F50"/>
    <w:rPr>
      <w:rFonts w:ascii="Perpetua" w:hAnsi="Perpetua"/>
      <w:i/>
      <w:iCs/>
      <w:color w:val="737373"/>
      <w:spacing w:val="2"/>
      <w:w w:val="100"/>
      <w:kern w:val="0"/>
      <w:sz w:val="22"/>
    </w:rPr>
  </w:style>
  <w:style w:type="character" w:styleId="SubtleReference">
    <w:name w:val="Subtle Reference"/>
    <w:uiPriority w:val="31"/>
    <w:qFormat/>
    <w:rsid w:val="00063F50"/>
    <w:rPr>
      <w:color w:val="737373"/>
      <w:sz w:val="22"/>
      <w:u w:val="single"/>
    </w:rPr>
  </w:style>
  <w:style w:type="table" w:styleId="TableGrid">
    <w:name w:val="Table Grid"/>
    <w:basedOn w:val="TableNormal"/>
    <w:uiPriority w:val="1"/>
    <w:rsid w:val="00063F50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OC1">
    <w:name w:val="toc 1"/>
    <w:basedOn w:val="Normal"/>
    <w:next w:val="Normal"/>
    <w:autoRedefine/>
    <w:uiPriority w:val="99"/>
    <w:unhideWhenUsed/>
    <w:qFormat/>
    <w:rsid w:val="00063F50"/>
    <w:pPr>
      <w:tabs>
        <w:tab w:val="right" w:leader="dot" w:pos="8630"/>
      </w:tabs>
      <w:spacing w:after="40"/>
    </w:pPr>
    <w:rPr>
      <w:smallCaps/>
      <w:noProof/>
      <w:color w:val="9B2D1F"/>
    </w:rPr>
  </w:style>
  <w:style w:type="paragraph" w:styleId="TOC2">
    <w:name w:val="toc 2"/>
    <w:basedOn w:val="Normal"/>
    <w:next w:val="Normal"/>
    <w:autoRedefine/>
    <w:uiPriority w:val="99"/>
    <w:unhideWhenUsed/>
    <w:qFormat/>
    <w:rsid w:val="00063F50"/>
    <w:pPr>
      <w:tabs>
        <w:tab w:val="right" w:leader="dot" w:pos="8630"/>
      </w:tabs>
      <w:spacing w:after="40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qFormat/>
    <w:rsid w:val="00063F50"/>
    <w:pPr>
      <w:tabs>
        <w:tab w:val="right" w:leader="dot" w:pos="8630"/>
      </w:tabs>
      <w:spacing w:after="40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qFormat/>
    <w:rsid w:val="00063F50"/>
    <w:pPr>
      <w:tabs>
        <w:tab w:val="right" w:leader="dot" w:pos="8630"/>
      </w:tabs>
      <w:spacing w:after="40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qFormat/>
    <w:rsid w:val="00063F50"/>
    <w:pPr>
      <w:tabs>
        <w:tab w:val="right" w:leader="dot" w:pos="8630"/>
      </w:tabs>
      <w:spacing w:after="40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qFormat/>
    <w:rsid w:val="00063F50"/>
    <w:pPr>
      <w:tabs>
        <w:tab w:val="right" w:leader="dot" w:pos="8630"/>
      </w:tabs>
      <w:spacing w:after="40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qFormat/>
    <w:rsid w:val="00063F50"/>
    <w:pPr>
      <w:tabs>
        <w:tab w:val="right" w:leader="dot" w:pos="8630"/>
      </w:tabs>
      <w:spacing w:after="40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qFormat/>
    <w:rsid w:val="00063F50"/>
    <w:pPr>
      <w:tabs>
        <w:tab w:val="right" w:leader="dot" w:pos="8630"/>
      </w:tabs>
      <w:spacing w:after="40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qFormat/>
    <w:rsid w:val="00063F50"/>
    <w:pPr>
      <w:tabs>
        <w:tab w:val="right" w:leader="dot" w:pos="8630"/>
      </w:tabs>
      <w:spacing w:after="40"/>
      <w:ind w:left="1760"/>
    </w:pPr>
    <w:rPr>
      <w:smallCaps/>
      <w:noProof/>
    </w:rPr>
  </w:style>
  <w:style w:type="character" w:styleId="Hyperlink">
    <w:name w:val="Hyperlink"/>
    <w:uiPriority w:val="99"/>
    <w:unhideWhenUsed/>
    <w:rsid w:val="00063F50"/>
    <w:rPr>
      <w:color w:val="CC9900"/>
      <w:u w:val="single"/>
    </w:rPr>
  </w:style>
  <w:style w:type="paragraph" w:styleId="ListParagraph">
    <w:name w:val="List Paragraph"/>
    <w:basedOn w:val="Normal"/>
    <w:uiPriority w:val="34"/>
    <w:qFormat/>
    <w:rsid w:val="00050565"/>
    <w:pPr>
      <w:ind w:left="720"/>
      <w:contextualSpacing/>
    </w:pPr>
  </w:style>
  <w:style w:type="paragraph" w:styleId="BodyText2">
    <w:name w:val="Body Text 2"/>
    <w:basedOn w:val="Normal"/>
    <w:next w:val="Normal"/>
    <w:link w:val="BodyText2Char"/>
    <w:rsid w:val="00C56F19"/>
    <w:pPr>
      <w:autoSpaceDE w:val="0"/>
      <w:autoSpaceDN w:val="0"/>
      <w:adjustRightInd w:val="0"/>
    </w:pPr>
    <w:rPr>
      <w:rFonts w:ascii="HLNEH J+ Futura" w:hAnsi="HLNEH J+ Futura"/>
      <w:color w:val="auto"/>
      <w:szCs w:val="24"/>
      <w:lang w:eastAsia="sv-SE"/>
    </w:rPr>
  </w:style>
  <w:style w:type="character" w:customStyle="1" w:styleId="BodyText2Char">
    <w:name w:val="Body Text 2 Char"/>
    <w:link w:val="BodyText2"/>
    <w:rsid w:val="00C56F19"/>
    <w:rPr>
      <w:rFonts w:ascii="HLNEH J+ Futura" w:eastAsia="Times New Roman" w:hAnsi="HLNEH J+ Futura" w:cs="Times New Roman"/>
      <w:color w:val="auto"/>
      <w:szCs w:val="24"/>
      <w:lang w:val="sv-SE" w:eastAsia="sv-SE"/>
    </w:rPr>
  </w:style>
  <w:style w:type="character" w:customStyle="1" w:styleId="hps">
    <w:name w:val="hps"/>
    <w:basedOn w:val="DefaultParagraphFont"/>
    <w:rsid w:val="007F1FA2"/>
  </w:style>
  <w:style w:type="paragraph" w:customStyle="1" w:styleId="Default">
    <w:name w:val="Default"/>
    <w:rsid w:val="00AB4D0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CommentReference">
    <w:name w:val="annotation reference"/>
    <w:uiPriority w:val="99"/>
    <w:semiHidden/>
    <w:unhideWhenUsed/>
    <w:rsid w:val="00376D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6D7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376D75"/>
    <w:rPr>
      <w:rFonts w:eastAsia="Times New Roman"/>
      <w:sz w:val="20"/>
      <w:szCs w:val="20"/>
      <w:lang w:val="sv-S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D7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6D75"/>
    <w:rPr>
      <w:rFonts w:eastAsia="Times New Roman"/>
      <w:b/>
      <w:bCs/>
      <w:sz w:val="20"/>
      <w:szCs w:val="20"/>
      <w:lang w:val="sv-SE"/>
    </w:rPr>
  </w:style>
  <w:style w:type="paragraph" w:styleId="Bibliography">
    <w:name w:val="Bibliography"/>
    <w:basedOn w:val="Normal"/>
    <w:next w:val="Normal"/>
    <w:uiPriority w:val="37"/>
    <w:semiHidden/>
    <w:unhideWhenUsed/>
    <w:rsid w:val="00387E8F"/>
  </w:style>
  <w:style w:type="paragraph" w:styleId="BodyText">
    <w:name w:val="Body Text"/>
    <w:basedOn w:val="Normal"/>
    <w:link w:val="BodyTextChar"/>
    <w:uiPriority w:val="99"/>
    <w:semiHidden/>
    <w:unhideWhenUsed/>
    <w:rsid w:val="00387E8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87E8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87E8F"/>
    <w:rPr>
      <w:rFonts w:eastAsia="Times New Roman"/>
      <w:color w:val="000000"/>
      <w:sz w:val="16"/>
      <w:szCs w:val="16"/>
      <w:lang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387E8F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87E8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387E8F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87E8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87E8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87E8F"/>
    <w:rPr>
      <w:rFonts w:eastAsia="Times New Roman"/>
      <w:color w:val="000000"/>
      <w:sz w:val="16"/>
      <w:szCs w:val="16"/>
      <w:lang w:eastAsia="en-US"/>
    </w:rPr>
  </w:style>
  <w:style w:type="paragraph" w:styleId="Closing">
    <w:name w:val="Closing"/>
    <w:basedOn w:val="Normal"/>
    <w:link w:val="ClosingChar"/>
    <w:uiPriority w:val="99"/>
    <w:semiHidden/>
    <w:unhideWhenUsed/>
    <w:rsid w:val="00387E8F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87E8F"/>
  </w:style>
  <w:style w:type="character" w:customStyle="1" w:styleId="DateChar">
    <w:name w:val="Date Char"/>
    <w:basedOn w:val="DefaultParagraphFont"/>
    <w:link w:val="Date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7E8F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7E8F"/>
    <w:rPr>
      <w:rFonts w:ascii="Segoe UI" w:eastAsia="Times New Roman" w:hAnsi="Segoe UI" w:cs="Segoe UI"/>
      <w:color w:val="000000"/>
      <w:sz w:val="16"/>
      <w:szCs w:val="16"/>
      <w:lang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387E8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87E8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7E8F"/>
    <w:rPr>
      <w:rFonts w:eastAsia="Times New Roman"/>
      <w:color w:val="000000"/>
      <w:lang w:eastAsia="en-US"/>
    </w:rPr>
  </w:style>
  <w:style w:type="paragraph" w:styleId="EnvelopeAddress">
    <w:name w:val="envelope address"/>
    <w:basedOn w:val="Normal"/>
    <w:uiPriority w:val="99"/>
    <w:semiHidden/>
    <w:unhideWhenUsed/>
    <w:rsid w:val="00387E8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87E8F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7E8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7E8F"/>
    <w:rPr>
      <w:rFonts w:eastAsia="Times New Roman"/>
      <w:color w:val="000000"/>
      <w:lang w:eastAsia="en-U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387E8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387E8F"/>
    <w:rPr>
      <w:rFonts w:eastAsia="Times New Roman"/>
      <w:i/>
      <w:iCs/>
      <w:color w:val="000000"/>
      <w:sz w:val="24"/>
      <w:szCs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87E8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87E8F"/>
    <w:rPr>
      <w:rFonts w:ascii="Consolas" w:eastAsia="Times New Roman" w:hAnsi="Consolas"/>
      <w:color w:val="000000"/>
      <w:lang w:eastAsia="en-US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387E8F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387E8F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387E8F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387E8F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387E8F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387E8F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387E8F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387E8F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387E8F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387E8F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387E8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387E8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387E8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387E8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387E8F"/>
    <w:pPr>
      <w:ind w:left="1800" w:hanging="360"/>
      <w:contextualSpacing/>
    </w:pPr>
  </w:style>
  <w:style w:type="paragraph" w:styleId="ListContinue">
    <w:name w:val="List Continue"/>
    <w:basedOn w:val="Normal"/>
    <w:uiPriority w:val="99"/>
    <w:semiHidden/>
    <w:unhideWhenUsed/>
    <w:rsid w:val="00387E8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387E8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387E8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387E8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387E8F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387E8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387E8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387E8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387E8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387E8F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387E8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eastAsia="Times New Roman" w:hAnsi="Consolas"/>
      <w:color w:val="000000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87E8F"/>
    <w:rPr>
      <w:rFonts w:ascii="Consolas" w:eastAsia="Times New Roman" w:hAnsi="Consolas"/>
      <w:color w:val="000000"/>
      <w:lang w:eastAsia="en-U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387E8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387E8F"/>
    <w:rPr>
      <w:rFonts w:asciiTheme="majorHAnsi" w:eastAsiaTheme="majorEastAsia" w:hAnsiTheme="majorHAnsi" w:cstheme="majorBidi"/>
      <w:color w:val="000000"/>
      <w:sz w:val="24"/>
      <w:szCs w:val="24"/>
      <w:shd w:val="pct20" w:color="auto" w:fill="auto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387E8F"/>
    <w:rPr>
      <w:rFonts w:ascii="Times New Roman" w:hAnsi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387E8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387E8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87E8F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87E8F"/>
    <w:rPr>
      <w:rFonts w:ascii="Consolas" w:eastAsia="Times New Roman" w:hAnsi="Consolas"/>
      <w:color w:val="000000"/>
      <w:sz w:val="21"/>
      <w:szCs w:val="21"/>
      <w:lang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387E8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387E8F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387E8F"/>
    <w:rPr>
      <w:rFonts w:eastAsia="Times New Roman"/>
      <w:color w:val="000000"/>
      <w:sz w:val="24"/>
      <w:szCs w:val="22"/>
      <w:lang w:eastAsia="en-US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387E8F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387E8F"/>
  </w:style>
  <w:style w:type="paragraph" w:styleId="TOAHeading">
    <w:name w:val="toa heading"/>
    <w:basedOn w:val="Normal"/>
    <w:next w:val="Normal"/>
    <w:uiPriority w:val="99"/>
    <w:semiHidden/>
    <w:unhideWhenUsed/>
    <w:rsid w:val="00387E8F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87E8F"/>
    <w:pPr>
      <w:keepNext/>
      <w:keepLines/>
      <w:spacing w:before="240"/>
      <w:outlineLvl w:val="9"/>
    </w:pPr>
    <w:rPr>
      <w:rFonts w:asciiTheme="majorHAnsi" w:eastAsiaTheme="majorEastAsia" w:hAnsiTheme="majorHAnsi" w:cstheme="majorBidi"/>
      <w:bCs w:val="0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0542D"/>
    <w:rPr>
      <w:color w:val="605E5C"/>
      <w:shd w:val="clear" w:color="auto" w:fill="E1DFDD"/>
    </w:rPr>
  </w:style>
  <w:style w:type="character" w:customStyle="1" w:styleId="y2iqfc">
    <w:name w:val="y2iqfc"/>
    <w:basedOn w:val="DefaultParagraphFont"/>
    <w:rsid w:val="004A6F7E"/>
  </w:style>
  <w:style w:type="paragraph" w:styleId="Revision">
    <w:name w:val="Revision"/>
    <w:hidden/>
    <w:uiPriority w:val="99"/>
    <w:semiHidden/>
    <w:rsid w:val="00865BFF"/>
    <w:rPr>
      <w:rFonts w:eastAsia="Times New Roman"/>
      <w:color w:val="000000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carina.ERIKSHJALPEN\AppData\Local\Temp\Lundalogik%20Lime%20Templates\WordApplication.DOTMName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2.xml><?xml version="1.0" encoding="utf-8"?>
<templateProperties xmlns="urn:microsoft.template.properties">
  <_Version/>
  <_LCID/>
</templat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DA5FA736F4824384415FEF0E93AB0C" ma:contentTypeVersion="13" ma:contentTypeDescription="Skapa ett nytt dokument." ma:contentTypeScope="" ma:versionID="5f29fbfc4dc16ad987f5be9c79b223ab">
  <xsd:schema xmlns:xsd="http://www.w3.org/2001/XMLSchema" xmlns:xs="http://www.w3.org/2001/XMLSchema" xmlns:p="http://schemas.microsoft.com/office/2006/metadata/properties" xmlns:ns3="29ddb8c0-65b5-489d-93d4-17bdd3446103" xmlns:ns4="b8adc652-3e83-4240-bc30-1f1def494323" targetNamespace="http://schemas.microsoft.com/office/2006/metadata/properties" ma:root="true" ma:fieldsID="a981af1292476fd1d281bfed52d87824" ns3:_="" ns4:_="">
    <xsd:import namespace="29ddb8c0-65b5-489d-93d4-17bdd3446103"/>
    <xsd:import namespace="b8adc652-3e83-4240-bc30-1f1def4943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ddb8c0-65b5-489d-93d4-17bdd34461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dc652-3e83-4240-bc30-1f1def4943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B41FA1-A166-4203-827F-22BD3276233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5229087-0CE3-49F2-8F52-E7138F37D32E}">
  <ds:schemaRefs>
    <ds:schemaRef ds:uri="urn:microsoft.template.properties"/>
  </ds:schemaRefs>
</ds:datastoreItem>
</file>

<file path=customXml/itemProps3.xml><?xml version="1.0" encoding="utf-8"?>
<ds:datastoreItem xmlns:ds="http://schemas.openxmlformats.org/officeDocument/2006/customXml" ds:itemID="{C8B1C4B4-DF4B-490B-991F-B4EA8388A2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87868A-EC8B-44AD-974B-8D8153B6E6B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0944C18-5208-4A8D-8E95-922D485A309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D0B0EE3-EE20-4C87-98E9-0F895BC52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ddb8c0-65b5-489d-93d4-17bdd3446103"/>
    <ds:schemaRef ds:uri="b8adc652-3e83-4240-bc30-1f1def4943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WordApplication.DOTMName</Template>
  <TotalTime>6</TotalTime>
  <Pages>4</Pages>
  <Words>802</Words>
  <Characters>4573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Ange dokumentets rubrik</vt:lpstr>
      <vt:lpstr>Ange dokumentets rubrik</vt:lpstr>
    </vt:vector>
  </TitlesOfParts>
  <Company>Microsoft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Ange dokumentets rubrik</dc:title>
  <dc:creator>Viktoria Isaksson</dc:creator>
  <cp:lastModifiedBy>Rasmey Keo</cp:lastModifiedBy>
  <cp:revision>7</cp:revision>
  <cp:lastPrinted>2023-02-23T03:11:00Z</cp:lastPrinted>
  <dcterms:created xsi:type="dcterms:W3CDTF">2024-02-14T04:40:00Z</dcterms:created>
  <dcterms:modified xsi:type="dcterms:W3CDTF">2024-02-14T07:10:00Z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1053</vt:i4>
  </property>
  <property fmtid="{D5CDD505-2E9C-101B-9397-08002B2CF9AE}" pid="3" name="_Version">
    <vt:lpwstr>0809</vt:lpwstr>
  </property>
  <property fmtid="{D5CDD505-2E9C-101B-9397-08002B2CF9AE}" pid="4" name="project.projectname">
    <vt:lpwstr>Hum - Storm Damage Response</vt:lpwstr>
  </property>
  <property fmtid="{D5CDD505-2E9C-101B-9397-08002B2CF9AE}" pid="5" name="project.country">
    <vt:lpwstr>MYANMAR</vt:lpwstr>
  </property>
  <property fmtid="{D5CDD505-2E9C-101B-9397-08002B2CF9AE}" pid="6" name="project.projectno">
    <vt:lpwstr>450607</vt:lpwstr>
  </property>
  <property fmtid="{D5CDD505-2E9C-101B-9397-08002B2CF9AE}" pid="7" name="project.coworker">
    <vt:lpwstr>Sofie Björkman</vt:lpwstr>
  </property>
  <property fmtid="{D5CDD505-2E9C-101B-9397-08002B2CF9AE}" pid="8" name="project.coworker.email">
    <vt:lpwstr>sofie.bjorkman@eriksdevelopment.org</vt:lpwstr>
  </property>
  <property fmtid="{D5CDD505-2E9C-101B-9397-08002B2CF9AE}" pid="9" name="project.implementingpartner">
    <vt:lpwstr>WPN (Wunpawng Ninghtoi)</vt:lpwstr>
  </property>
  <property fmtid="{D5CDD505-2E9C-101B-9397-08002B2CF9AE}" pid="10" name="project.implementingpartner.registrationno">
    <vt:lpwstr/>
  </property>
  <property fmtid="{D5CDD505-2E9C-101B-9397-08002B2CF9AE}" pid="11" name="project.implementingpartner.postaladdress1">
    <vt:lpwstr/>
  </property>
  <property fmtid="{D5CDD505-2E9C-101B-9397-08002B2CF9AE}" pid="12" name="project.implementingpartner.country">
    <vt:lpwstr>MYANMAR</vt:lpwstr>
  </property>
  <property fmtid="{D5CDD505-2E9C-101B-9397-08002B2CF9AE}" pid="13" name="project.implementingpartner.email">
    <vt:lpwstr>marytawm74@gmail.com</vt:lpwstr>
  </property>
  <property fmtid="{D5CDD505-2E9C-101B-9397-08002B2CF9AE}" pid="14" name="project.implementingpartner.phone">
    <vt:lpwstr>In Myanmar +95 9-47099657</vt:lpwstr>
  </property>
  <property fmtid="{D5CDD505-2E9C-101B-9397-08002B2CF9AE}" pid="15" name="project.account.accountholder">
    <vt:lpwstr>Ma Gyung Nyoi, KD Mary Tawm, BawkNan</vt:lpwstr>
  </property>
  <property fmtid="{D5CDD505-2E9C-101B-9397-08002B2CF9AE}" pid="16" name="project.account.bankname">
    <vt:lpwstr>Asia Green Development Bank Limited, Muse Branch</vt:lpwstr>
  </property>
  <property fmtid="{D5CDD505-2E9C-101B-9397-08002B2CF9AE}" pid="17" name="project.account">
    <vt:lpwstr>3071120000187</vt:lpwstr>
  </property>
  <property fmtid="{D5CDD505-2E9C-101B-9397-08002B2CF9AE}" pid="18" name="project.account.branchname">
    <vt:lpwstr>Muse Branch</vt:lpwstr>
  </property>
  <property fmtid="{D5CDD505-2E9C-101B-9397-08002B2CF9AE}" pid="19" name="project.account.bankaddress">
    <vt:lpwstr>Pyi Htawng Su Road</vt:lpwstr>
  </property>
  <property fmtid="{D5CDD505-2E9C-101B-9397-08002B2CF9AE}" pid="20" name="project.account.swift">
    <vt:lpwstr>AGDBMMMY</vt:lpwstr>
  </property>
  <property fmtid="{D5CDD505-2E9C-101B-9397-08002B2CF9AE}" pid="21" name="project.account.iban">
    <vt:lpwstr/>
  </property>
  <property fmtid="{D5CDD505-2E9C-101B-9397-08002B2CF9AE}" pid="22" name="project.account.accountno">
    <vt:lpwstr>3071120000187</vt:lpwstr>
  </property>
  <property fmtid="{D5CDD505-2E9C-101B-9397-08002B2CF9AE}" pid="23" name="project.startdate">
    <vt:lpwstr/>
  </property>
  <property fmtid="{D5CDD505-2E9C-101B-9397-08002B2CF9AE}" pid="24" name="project.enddate">
    <vt:lpwstr/>
  </property>
  <property fmtid="{D5CDD505-2E9C-101B-9397-08002B2CF9AE}" pid="25" name="vbscript:Date()">
    <vt:lpwstr>2019-09-05</vt:lpwstr>
  </property>
  <property fmtid="{D5CDD505-2E9C-101B-9397-08002B2CF9AE}" pid="26" name="project.economy.budgetlc">
    <vt:lpwstr/>
  </property>
  <property fmtid="{D5CDD505-2E9C-101B-9397-08002B2CF9AE}" pid="27" name="project.economy.budget_sek">
    <vt:lpwstr/>
  </property>
  <property fmtid="{D5CDD505-2E9C-101B-9397-08002B2CF9AE}" pid="28" name="project.implementingpartner.abbr_name">
    <vt:lpwstr>WPN</vt:lpwstr>
  </property>
  <property fmtid="{D5CDD505-2E9C-101B-9397-08002B2CF9AE}" pid="29" name="project.implementingpartner.postalzipcode">
    <vt:lpwstr>+95</vt:lpwstr>
  </property>
  <property fmtid="{D5CDD505-2E9C-101B-9397-08002B2CF9AE}" pid="30" name="project.implementingpartner.postalcity">
    <vt:lpwstr>Kachin</vt:lpwstr>
  </property>
  <property fmtid="{D5CDD505-2E9C-101B-9397-08002B2CF9AE}" pid="31" name="ContentTypeId">
    <vt:lpwstr>0x01010076DA5FA736F4824384415FEF0E93AB0C</vt:lpwstr>
  </property>
</Properties>
</file>